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42063" w:rsidRDefault="00C42063" w:rsidP="00C42063">
      <w:pPr>
        <w:pStyle w:val="1"/>
        <w:numPr>
          <w:ilvl w:val="0"/>
          <w:numId w:val="0"/>
        </w:numPr>
        <w:rPr>
          <w:rFonts w:ascii="微软雅黑" w:eastAsia="微软雅黑" w:hAnsi="微软雅黑"/>
          <w:kern w:val="44"/>
          <w:sz w:val="28"/>
        </w:rPr>
      </w:pPr>
      <w:bookmarkStart w:id="0" w:name="_Hlt30240091"/>
      <w:bookmarkStart w:id="1" w:name="_Hlt30240087"/>
      <w:bookmarkStart w:id="2" w:name="_Toc531875568"/>
      <w:bookmarkEnd w:id="0"/>
      <w:bookmarkEnd w:id="1"/>
      <w:r>
        <w:rPr>
          <w:rFonts w:ascii="微软雅黑" w:eastAsia="微软雅黑" w:hAnsi="微软雅黑" w:hint="eastAsia"/>
          <w:kern w:val="44"/>
          <w:sz w:val="28"/>
        </w:rPr>
        <w:t>方案名称：</w:t>
      </w:r>
      <w:r w:rsidR="00A06FB5">
        <w:rPr>
          <w:rFonts w:ascii="微软雅黑" w:eastAsia="微软雅黑" w:hAnsi="微软雅黑" w:hint="eastAsia"/>
          <w:kern w:val="44"/>
          <w:sz w:val="28"/>
        </w:rPr>
        <w:t>框架</w:t>
      </w:r>
      <w:r>
        <w:rPr>
          <w:rFonts w:ascii="微软雅黑" w:eastAsia="微软雅黑" w:hAnsi="微软雅黑" w:hint="eastAsia"/>
          <w:kern w:val="44"/>
          <w:sz w:val="28"/>
        </w:rPr>
        <w:t>机器人焊接工作站</w:t>
      </w:r>
    </w:p>
    <w:p w:rsidR="00EA54D0" w:rsidRDefault="00C42063" w:rsidP="00C42063">
      <w:pPr>
        <w:pStyle w:val="1"/>
        <w:numPr>
          <w:ilvl w:val="0"/>
          <w:numId w:val="0"/>
        </w:numPr>
        <w:rPr>
          <w:rFonts w:ascii="微软雅黑" w:eastAsia="微软雅黑" w:hAnsi="微软雅黑"/>
          <w:kern w:val="44"/>
          <w:sz w:val="28"/>
        </w:rPr>
      </w:pPr>
      <w:r>
        <w:rPr>
          <w:rFonts w:ascii="微软雅黑" w:eastAsia="微软雅黑" w:hAnsi="微软雅黑" w:hint="eastAsia"/>
          <w:kern w:val="44"/>
          <w:sz w:val="28"/>
        </w:rPr>
        <w:t>方案</w:t>
      </w:r>
      <w:r w:rsidRPr="00EA54D0">
        <w:rPr>
          <w:rFonts w:ascii="微软雅黑" w:eastAsia="微软雅黑" w:hAnsi="微软雅黑" w:hint="eastAsia"/>
          <w:kern w:val="44"/>
          <w:sz w:val="28"/>
        </w:rPr>
        <w:t>布局</w:t>
      </w:r>
      <w:bookmarkEnd w:id="2"/>
      <w:r>
        <w:rPr>
          <w:rFonts w:ascii="微软雅黑" w:eastAsia="微软雅黑" w:hAnsi="微软雅黑" w:hint="eastAsia"/>
          <w:kern w:val="44"/>
          <w:sz w:val="28"/>
        </w:rPr>
        <w:t>：</w:t>
      </w:r>
    </w:p>
    <w:p w:rsidR="00A06FB5" w:rsidRDefault="00B70A40" w:rsidP="00A06FB5">
      <w:pPr>
        <w:pStyle w:val="41ALTZ1Indent11"/>
        <w:ind w:right="59" w:firstLine="560"/>
      </w:pP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3EC481" wp14:editId="3C0537C5">
                <wp:simplePos x="0" y="0"/>
                <wp:positionH relativeFrom="margin">
                  <wp:posOffset>355600</wp:posOffset>
                </wp:positionH>
                <wp:positionV relativeFrom="paragraph">
                  <wp:posOffset>605155</wp:posOffset>
                </wp:positionV>
                <wp:extent cx="876300" cy="295275"/>
                <wp:effectExtent l="0" t="0" r="800100" b="352425"/>
                <wp:wrapNone/>
                <wp:docPr id="1" name="对话气泡: 圆角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95275"/>
                        </a:xfrm>
                        <a:prstGeom prst="wedgeRoundRectCallout">
                          <a:avLst>
                            <a:gd name="adj1" fmla="val 130877"/>
                            <a:gd name="adj2" fmla="val 14828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3EE" w:rsidRDefault="00B70A40" w:rsidP="002723EE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工件成品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3EC48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对话气泡: 圆角矩形 1" o:spid="_x0000_s1026" type="#_x0000_t62" style="position:absolute;left:0;text-align:left;margin-left:28pt;margin-top:47.65pt;width:69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m5kwIAAOoEAAAOAAAAZHJzL2Uyb0RvYy54bWysVMtu1DAU3SPxD5b3NJl0Xo2aqaopRUg8&#10;qhY+wBM7icEvbM9kygfwAYglCMEGsSoSKxZ8Tks/gxsnHTLACpFF5BtfH597zr3ZP1hLgVbMOq5V&#10;hgc7MUZM5ZpyVWb46ZPjO1OMnCeKEqEVy/A5c/hgdvvWfm1SluhKC8osAhDl0tpkuPLepFHk8opJ&#10;4na0YQo2C20l8RDaMqKW1IAuRZTE8TiqtaXG6pw5B1+P2k08C/hFwXL/uCgc80hkGLj58LbhvWje&#10;0WyfpKUlpuJ5R4P8AwtJuIJLN1BHxBO0tPwPKMlzq50u/E6uZaSLgucs1ADVDOLfqjmriGGhFhDH&#10;mY1M7v/B5o9WJxZxCt5hpIgEiy4vvl1fvLv68ubq64cUXb59df3p9Y/3ny+/f0SDRq/auBSOnZkT&#10;21TszAOdP3dI6XlFVMkOrdV1xQgFliE/2jrQBA6OokX9UFO4jiy9DtKtCysbQBAFrYND5xuH2Nqj&#10;HD5OJ+PdGHzMYSvZGyWTUcMoIunNYWOdv8e0RM0iwzWjJTvVS0VPoRXmRAi99OE2snrgfHCMdnUT&#10;+gw0KKSABlgRgQa78XQy6Tqkl5RsJQ2nyTSUCd73kna3ksbjcQACot29sLqhGkTUgtNjLkQIbLmY&#10;C4uARIaPw9NV6fppQqE6wyDCCPSQBix0qgy1baW5Plocnr+hSe5hEAWXIPImiaSNkXcVDWPiCRft&#10;GtgLBbrfmNk2hV8v1l1/LDQ9B4+tbgcOfhCwqLR9iVENwwZUXyyJZRiJ+wr6ZG8wHDbTGYLhaJJA&#10;YPs7i/4OUTlAZdhj1C7nvp3opbG8rOCmQZBB6UPorYL7pkUaqi2rLoCBCp3TDX8zsf04ZP36Rc1+&#10;AgAA//8DAFBLAwQUAAYACAAAACEASHRTxt4AAAAJAQAADwAAAGRycy9kb3ducmV2LnhtbEyPQU/D&#10;MAyF70j8h8hI3Fg6WKe2NJ3QJAQS4sAG9yzx2m6NUzXpVv493ondbL+n5++Vq8l14oRDaD0pmM8S&#10;EEjG25ZqBd/b14cMRIiarO48oYJfDLCqbm9KXVh/pi88bWItOIRCoRU0MfaFlME06HSY+R6Jtb0f&#10;nI68DrW0gz5zuOvkY5IspdMt8YdG97hu0Bw3o1MgDzke/dv4s7bZJ37g1uTpu1Hq/m56eQYRcYr/&#10;ZrjgMzpUzLTzI9kgOgXpkqtEBXn6BOKi5ws+7HhYzDOQVSmvG1R/AAAA//8DAFBLAQItABQABgAI&#10;AAAAIQC2gziS/gAAAOEBAAATAAAAAAAAAAAAAAAAAAAAAABbQ29udGVudF9UeXBlc10ueG1sUEsB&#10;Ai0AFAAGAAgAAAAhADj9If/WAAAAlAEAAAsAAAAAAAAAAAAAAAAALwEAAF9yZWxzLy5yZWxzUEsB&#10;Ai0AFAAGAAgAAAAhADEB6bmTAgAA6gQAAA4AAAAAAAAAAAAAAAAALgIAAGRycy9lMm9Eb2MueG1s&#10;UEsBAi0AFAAGAAgAAAAhAEh0U8beAAAACQEAAA8AAAAAAAAAAAAAAAAA7QQAAGRycy9kb3ducmV2&#10;LnhtbFBLBQYAAAAABAAEAPMAAAD4BQAAAAA=&#10;" adj="39069,42829">
                <v:textbox>
                  <w:txbxContent>
                    <w:p w:rsidR="002723EE" w:rsidRDefault="00B70A40" w:rsidP="002723E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工件成品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4000500</wp:posOffset>
                </wp:positionH>
                <wp:positionV relativeFrom="paragraph">
                  <wp:posOffset>579755</wp:posOffset>
                </wp:positionV>
                <wp:extent cx="876300" cy="295275"/>
                <wp:effectExtent l="247650" t="0" r="19050" b="676275"/>
                <wp:wrapNone/>
                <wp:docPr id="75" name="对话气泡: 圆角矩形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95275"/>
                        </a:xfrm>
                        <a:prstGeom prst="wedgeRoundRectCallout">
                          <a:avLst>
                            <a:gd name="adj1" fmla="val -73466"/>
                            <a:gd name="adj2" fmla="val 24720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88" w:rsidRDefault="00B70A40" w:rsidP="00BD2788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 w:rsidR="00C42063">
                              <w:rPr>
                                <w:rFonts w:hint="eastAsia"/>
                              </w:rPr>
                              <w:t>焊接平台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对话气泡: 圆角矩形 75" o:spid="_x0000_s1027" type="#_x0000_t62" style="position:absolute;left:0;text-align:left;margin-left:315pt;margin-top:45.65pt;width:69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PelwIAAPMEAAAOAAAAZHJzL2Uyb0RvYy54bWysVM1u1DAQviPxDpbvbX663W2jZqtqSxFS&#10;gaqFB/DaTmJwbGN7N1segAdAHEEILohTkThx4HFa+hhMnHRJgRMiB8vOjGe++b4Z7+2vaomW3Dqh&#10;VY6TzRgjrqhmQpU5fvrkaGMHI+eJYkRqxXN8zh3en969s9eYjKe60pJxiyCIclljclx5b7IocrTi&#10;NXGb2nAFxkLbmng42jJiljQQvZZRGsfjqNGWGaspdw7+HnZGPA3xi4JT/7goHPdI5hiw+bDasM7b&#10;NZrukay0xFSC9jDIP6CoiVCQdB3qkHiCFlb8EaoW1GqnC79JdR3pohCUhxqgmiT+rZqzihgeagFy&#10;nFnT5P5fWPpoeWKRYDmebGOkSA0aXV58u754d/XlzdXXDxm6fPvq+tPrH+8/X37/iMAJGGuMy+Di&#10;mTmxbc3OHGv63CGlZxVRJT+wVjcVJwxwJq1/dOtCe3BwFc2bh5pBPrLwOpC3KmzdBgRa0CpodL7W&#10;iK88ovBzZzLeikFJCqZ0dzvtEEUku7lsrPP3ua5Ru8lxw1nJT/VCsVNohhmRUi98yEaWx84HzVhf&#10;OGHPEoyKWkILLIlEG5Ot0Xjc98jAKR06paNJGgdaQP2B09bQKRmPx5NABcn6vAD5BmogUUvBjoSU&#10;4WDL+UxaBCByfBS+/rIbukmFmhwDCSAdrQ2I6FQZarvl5obR4vD9LVotPIyiFDWQvHYiWSvkPcXC&#10;oHgiZLcH9FL1yrZidk3hV/NVaKYgeyv0XLNzkNrqbvLgpYBNpe1LjBqYOkD8YkEsx0g+UNAuu8lo&#10;1I5pOIy2gVmM7NAyH1qIohAqxx6jbjvz3WgvjBVlBZmSwIbSB9BihfA3vdih6uHDZMHu1ugOz8Hr&#10;11s1/QkAAP//AwBQSwMEFAAGAAgAAAAhACW4uS/hAAAACgEAAA8AAABkcnMvZG93bnJldi54bWxM&#10;j1FLwzAQx98Fv0O4gW8umZWu65oOKYqgQ7AO9nprsrbaJCXJtvrtPZ/08e5+/O/3LzaTGdhZ+9A7&#10;K2ExF8C0bZzqbSth9/F0mwELEa3CwVkt4VsH2JTXVwXmyl3suz7XsWUUYkOOEroYx5zz0HTaYJi7&#10;UVu6HZ03GGn0LVceLxRuBn4nRMoN9pY+dDjqqtPNV30yEu6P/ad4rnC/e30Tq339iNvKv0h5M5se&#10;1sCinuIfDL/6pA4lOR3cyarABglpIqhLlLBaJMAIWKYZLQ5EJssMeFnw/xXKHwAAAP//AwBQSwEC&#10;LQAUAAYACAAAACEAtoM4kv4AAADhAQAAEwAAAAAAAAAAAAAAAAAAAAAAW0NvbnRlbnRfVHlwZXNd&#10;LnhtbFBLAQItABQABgAIAAAAIQA4/SH/1gAAAJQBAAALAAAAAAAAAAAAAAAAAC8BAABfcmVscy8u&#10;cmVsc1BLAQItABQABgAIAAAAIQCKJUPelwIAAPMEAAAOAAAAAAAAAAAAAAAAAC4CAABkcnMvZTJv&#10;RG9jLnhtbFBLAQItABQABgAIAAAAIQAluLkv4QAAAAoBAAAPAAAAAAAAAAAAAAAAAPEEAABkcnMv&#10;ZG93bnJldi54bWxQSwUGAAAAAAQABADzAAAA/wUAAAAA&#10;" adj="-5069,64196">
                <v:textbox>
                  <w:txbxContent>
                    <w:p w:rsidR="00BD2788" w:rsidRDefault="00B70A40" w:rsidP="00BD2788">
                      <w:r>
                        <w:rPr>
                          <w:rFonts w:hint="eastAsia"/>
                        </w:rPr>
                        <w:t>A</w:t>
                      </w:r>
                      <w:r w:rsidR="00C42063">
                        <w:rPr>
                          <w:rFonts w:hint="eastAsia"/>
                        </w:rPr>
                        <w:t>焊接平台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B250D7" wp14:editId="76D44741">
                <wp:simplePos x="0" y="0"/>
                <wp:positionH relativeFrom="column">
                  <wp:posOffset>4552950</wp:posOffset>
                </wp:positionH>
                <wp:positionV relativeFrom="paragraph">
                  <wp:posOffset>979805</wp:posOffset>
                </wp:positionV>
                <wp:extent cx="1054100" cy="295275"/>
                <wp:effectExtent l="0" t="0" r="12700" b="447675"/>
                <wp:wrapNone/>
                <wp:docPr id="3" name="对话气泡: 圆角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295275"/>
                        </a:xfrm>
                        <a:prstGeom prst="wedgeRoundRectCallout">
                          <a:avLst>
                            <a:gd name="adj1" fmla="val -33073"/>
                            <a:gd name="adj2" fmla="val 17838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ED4" w:rsidRDefault="00B70A40" w:rsidP="007A6ED4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工件拼接台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250D7" id="对话气泡: 圆角矩形 3" o:spid="_x0000_s1028" type="#_x0000_t62" style="position:absolute;left:0;text-align:left;margin-left:358.5pt;margin-top:77.15pt;width:83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KimAIAAPIEAAAOAAAAZHJzL2Uyb0RvYy54bWysVM1u1DAQviPxDpbvbX72t1GzVbWlCKlA&#10;1cIDeGMnMfgn2N7Ntg/AAyCOIAQXxKlInDjwOC19DCZOuk2BEyIHyxOPv/lmvhnv7q2lQCtmLNcq&#10;xdF2iBFTmaZcFSl+/uxwa4qRdURRIrRiKT5jFu/N7t/brauExbrUgjKDAETZpK5SXDpXJUFgs5JJ&#10;Yrd1xRQc5tpI4sA0RUANqQFdiiAOw3FQa0MrozNmLfw9aA/xzOPnOcvc0zy3zCGRYuDm/Gr8umjW&#10;YLZLksKQquRZR4P8AwtJuIKgG6gD4ghaGv4HlOSZ0VbnbjvTMtB5zjPmc4BsovC3bE5LUjGfCxTH&#10;Vpsy2f8Hmz1ZHRvEaYoHGCkiQaLLi+/XF++vvr69+vYxQZfvXl9/fvPzw5fLH5/QoKlXXdkErp1W&#10;x6bJ2FZHOntpkdLzkqiC7Ruj65IRCiyjxj+4c6ExLFxFi/qxphCOLJ32pVvnRjaAUBS09gqdbRRi&#10;a4cy+BmFo2EUgpAZnMU7o3gy8iFIcnO7MtY9ZFqiZpPimtGCneiloifQC3MihF46H46sjqzzktEu&#10;cUJfRBjlUkAHrIhAW4NBOPEpg649p7jvFE2mg+m066OeE5TzFikaj8eTjmgXNyDJDVVfRS04PeRC&#10;eMMUi7kwCEik+NB/3WXbdxMK1SmGIoygHrICDa0qfG533GwfLfTf39AkdzCJgssUTzdOJGmUfKCo&#10;nxNHuGj3wF6oTtpGzbYr3Hqx9r0UNwEapReanoHWRreDBw8FbEptzjGqYeiA8aslMQwj8UhBv+xE&#10;w2Ezpd4YjiYxGKZ/suifEJUBVIodRu127trJXlaGFyVEinw1lN6HHsu5u2nGllVHHwYLdncmt297&#10;r9unavYLAAD//wMAUEsDBBQABgAIAAAAIQD9dtBG3QAAAAsBAAAPAAAAZHJzL2Rvd25yZXYueG1s&#10;TI/BTsMwEETvSPyDtUjcqBMK1IQ4VVWJExcISFy38ZIYYjvETpr+PcsJjrszmnlTbhfXi5nGaIPX&#10;kK8yEOSbYKxvNby9Pl4pEDGhN9gHTxpOFGFbnZ+VWJhw9C8016kVHOJjgRq6lIZCyth05DCuwkCe&#10;tY8wOkx8jq00Ix453PXyOsvupEPruaHDgfYdNV/15DTY6bP+HuQ91vm02z/TbNX700nry4tl9wAi&#10;0ZL+zPCLz+hQMdMhTN5E0WvY5Bvekli4vVmDYIdSa/4cNHCxAlmV8v+G6gcAAP//AwBQSwECLQAU&#10;AAYACAAAACEAtoM4kv4AAADhAQAAEwAAAAAAAAAAAAAAAAAAAAAAW0NvbnRlbnRfVHlwZXNdLnht&#10;bFBLAQItABQABgAIAAAAIQA4/SH/1gAAAJQBAAALAAAAAAAAAAAAAAAAAC8BAABfcmVscy8ucmVs&#10;c1BLAQItABQABgAIAAAAIQDQCNKimAIAAPIEAAAOAAAAAAAAAAAAAAAAAC4CAABkcnMvZTJvRG9j&#10;LnhtbFBLAQItABQABgAIAAAAIQD9dtBG3QAAAAsBAAAPAAAAAAAAAAAAAAAAAPIEAABkcnMvZG93&#10;bnJldi54bWxQSwUGAAAAAAQABADzAAAA/AUAAAAA&#10;" adj="3656,49332">
                <v:textbox>
                  <w:txbxContent>
                    <w:p w:rsidR="007A6ED4" w:rsidRDefault="00B70A40" w:rsidP="007A6ED4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工件拼接台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287563" wp14:editId="6A2C3659">
                <wp:simplePos x="0" y="0"/>
                <wp:positionH relativeFrom="margin">
                  <wp:posOffset>4165600</wp:posOffset>
                </wp:positionH>
                <wp:positionV relativeFrom="paragraph">
                  <wp:posOffset>8255</wp:posOffset>
                </wp:positionV>
                <wp:extent cx="603250" cy="295275"/>
                <wp:effectExtent l="609600" t="0" r="25400" b="485775"/>
                <wp:wrapNone/>
                <wp:docPr id="5" name="对话气泡: 圆角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0" cy="295275"/>
                        </a:xfrm>
                        <a:prstGeom prst="wedgeRoundRectCallout">
                          <a:avLst>
                            <a:gd name="adj1" fmla="val -141414"/>
                            <a:gd name="adj2" fmla="val 18699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A40" w:rsidRDefault="00B70A40" w:rsidP="00B70A40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工件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87563" id="对话气泡: 圆角矩形 5" o:spid="_x0000_s1029" type="#_x0000_t62" style="position:absolute;left:0;text-align:left;margin-left:328pt;margin-top:.65pt;width:47.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jE8lwIAAPIEAAAOAAAAZHJzL2Uyb0RvYy54bWysVM1u1DAQviPxDpbvbTbp7rYbNVtVW4qQ&#10;ClQtPIDXdhKDf4Lt3Wx5AB4AcQQhuCBOReLEgcdp6WMwcdIlC5wQiWTNxPPzzXwz2T9YKYmW3Dph&#10;dIbj7QFGXFPDhC4y/PTJ8dYeRs4TzYg0mmf4gjt8ML17Z7+uUp6Y0kjGLYIg2qV1leHS+yqNIkdL&#10;rojbNhXXcJkbq4gH1RYRs6SG6EpGyWAwjmpjWWUN5c7B16P2Ek9D/Dzn1D/Oc8c9khkGbD6cNpzz&#10;5oym+yQtLKlKQTsY5B9QKCI0JF2HOiKeoIUVf4RSglrjTO63qVGRyXNBeagBqokHv1VzXpKKh1qg&#10;Oa5at8n9v7D00fLUIsEyPMJIEwUUXV1+u7l8d/3lzfXXDym6evvq5tPrH+8/X33/iEZNv+rKpeB2&#10;Xp3apmJXnRj63CFtZiXRBT+01tQlJwxQxo19tOHQKA5c0bx+aBikIwtvQutWuVVNQGgKWgWGLtYM&#10;8ZVHFD6OBzvJCHikcJVMRsluQBSR9Na5ss7f50ahRshwzVnBz8xCszMYhRmR0ix8yEaWJ84HxlhX&#10;N2HPYoxyJWEAlkSirXjYvN2I9KySvlW8N55MQp1Afs9oZ8NoPB7vhl6QtEsMmG+xhi4aKdixkDIo&#10;tpjPpEWAIsPH4emcXd9MalRnGLoA1FFVAYdOF6G4DTPXjzYIz9+iKeFhE6VQGd5bG5G0YfKeZmFP&#10;PBGylQG91B21DZvtVPjVfBVmaadJ0DA9N+wCuLamXTz4UYBQGvsSoxqWDhC/WBDLMZIPNMzLJB4O&#10;my0NynC0m4Bi+zfz/g3RFEJl2GPUijPfbvaisqIoIVMcuqHNIcxYLvztMLaoOviwWCBtbG5fD1a/&#10;flXTnwAAAP//AwBQSwMEFAAGAAgAAAAhACFC6CXeAAAACAEAAA8AAABkcnMvZG93bnJldi54bWxM&#10;j0FPg0AQhe8m/ofNmHizSyvQBlmaxlSb2Iti63nKjkBkdwm7tPjvHU96fPkmb76XryfTiTMNvnVW&#10;wXwWgSBbOd3aWsHh/eluBcIHtBo7Z0nBN3lYF9dXOWbaXewbnctQCy6xPkMFTQh9JqWvGjLoZ64n&#10;y+zTDQYDx6GWesALl5tOLqIolQZbyx8a7OmxoeqrHI2CcrvfjvFxF7evu0XygpvnKa4+lLq9mTYP&#10;IAJN4e8YfvVZHQp2OrnRai86BWmS8pbA4B4E82Uy53xSEC9XIItc/h9Q/AAAAP//AwBQSwECLQAU&#10;AAYACAAAACEAtoM4kv4AAADhAQAAEwAAAAAAAAAAAAAAAAAAAAAAW0NvbnRlbnRfVHlwZXNdLnht&#10;bFBLAQItABQABgAIAAAAIQA4/SH/1gAAAJQBAAALAAAAAAAAAAAAAAAAAC8BAABfcmVscy8ucmVs&#10;c1BLAQItABQABgAIAAAAIQCNyjE8lwIAAPIEAAAOAAAAAAAAAAAAAAAAAC4CAABkcnMvZTJvRG9j&#10;LnhtbFBLAQItABQABgAIAAAAIQAhQugl3gAAAAgBAAAPAAAAAAAAAAAAAAAAAPEEAABkcnMvZG93&#10;bnJldi54bWxQSwUGAAAAAAQABADzAAAA/AUAAAAA&#10;" adj="-19745,51190">
                <v:textbox>
                  <w:txbxContent>
                    <w:p w:rsidR="00B70A40" w:rsidRDefault="00B70A40" w:rsidP="00B70A40">
                      <w:r>
                        <w:rPr>
                          <w:rFonts w:hint="eastAsia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工件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945913" wp14:editId="792A214A">
                <wp:simplePos x="0" y="0"/>
                <wp:positionH relativeFrom="column">
                  <wp:posOffset>1714500</wp:posOffset>
                </wp:positionH>
                <wp:positionV relativeFrom="paragraph">
                  <wp:posOffset>1824355</wp:posOffset>
                </wp:positionV>
                <wp:extent cx="609600" cy="295275"/>
                <wp:effectExtent l="0" t="133350" r="285750" b="28575"/>
                <wp:wrapNone/>
                <wp:docPr id="80" name="对话气泡: 圆角矩形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295275"/>
                        </a:xfrm>
                        <a:prstGeom prst="wedgeRoundRectCallout">
                          <a:avLst>
                            <a:gd name="adj1" fmla="val 84847"/>
                            <a:gd name="adj2" fmla="val -8182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88" w:rsidRDefault="00B70A40" w:rsidP="00BD2788"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工件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45913" id="对话气泡: 圆角矩形 80" o:spid="_x0000_s1030" type="#_x0000_t62" style="position:absolute;left:0;text-align:left;margin-left:135pt;margin-top:143.65pt;width:48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QylgIAAPIEAAAOAAAAZHJzL2Uyb0RvYy54bWysVM1u1DAQviPxDpbvbX7Y3W6jZqtqSxFS&#10;gaqFB/DGTmLwH7Z3s+0D8ACIIwjBBXEqEicOPE5LH4OJk5YUOCF8sGbimW+++cvO7loKtGLWca1y&#10;nGzGGDFVaMpVleNnTw82phg5TxQlQiuW41Pm8O7s7p2dxmQs1bUWlFkEIMpljclx7b3JosgVNZPE&#10;bWrDFDyW2kriQbVVRC1pAF2KKI3jSdRoS43VBXMOvu53j3gW8MuSFf5JWTrmkcgxcPPhtuFetHc0&#10;2yFZZYmpedHTIP/AQhKuIOgN1D7xBC0t/wNK8sJqp0u/WWgZ6bLkBQs5QDZJ/Fs2JzUxLOQCxXHm&#10;pkzu/8EWj1dHFnGa4ymURxEJPbo4/3Z1/u7yy5vLrx8ydPH21dWn1z/ef774/hGBEVSsMS4DxxNz&#10;ZNucnTnUxQuHlJ7XRFVsz1rd1IxQ4Jm09tEth1Zx4IoWzSNNIR5Zeh2Kty6tbAGhLGgdenR60yO2&#10;9qiAj5N4exID1QKe0u1xujUOEUh27Wys8w+YlqgVctwwWrFjvVT0GIZhToTQSx+ikdWh86FntE+c&#10;0OcJRqUUMAIrItB0NB1t9SMysEmHNhvTZJoGDtD8gdG9oVEymUwCUESyPixI10xDDbXg9IALERRb&#10;LebCIuCQ44Nw+iTd0Ewo1OQYajCGckgDPXSqCqndMnNDtDicv6FJ7mETBZftKLSnS7zt431Fw554&#10;wkUnA3uh+sa2vexmwq8X6zBLo9a37fNC01PotNXd4sGPAoRa2zOMGlg6YPxySSzDSDxUMC3byWjU&#10;bmlQRuOtFBQ7fFkMX4gqACrHHqNOnPtus5fG8qqGSEmohtJ7MGEl99ej2LHq6cNigXRrc4d6sPr1&#10;q5r9BAAA//8DAFBLAwQUAAYACAAAACEABdpY0toAAAALAQAADwAAAGRycy9kb3ducmV2LnhtbExP&#10;TU+EMBC9m/gfmjHx5pbdJkCQsiEajR7d1ftARyDSltDC4r93POntzbyX91EeNzuKleYweKdhv0tA&#10;kGu9GVyn4f38dJeDCBGdwdE70vBNAY7V9VWJhfEX90brKXaCTVwoUEMf41RIGdqeLIadn8gx9+ln&#10;i5HPuZNmxgub21EekiSVFgfHCT1O9NBT+3VaLIeYx3ow+EyLWrKP5nUv6/VFan17s9X3ICJt8U8M&#10;v/W5OlTcqfGLM0GMGg5ZwlsigzxTIFih0pQ/DQOlcpBVKf9vqH4AAAD//wMAUEsBAi0AFAAGAAgA&#10;AAAhALaDOJL+AAAA4QEAABMAAAAAAAAAAAAAAAAAAAAAAFtDb250ZW50X1R5cGVzXS54bWxQSwEC&#10;LQAUAAYACAAAACEAOP0h/9YAAACUAQAACwAAAAAAAAAAAAAAAAAvAQAAX3JlbHMvLnJlbHNQSwEC&#10;LQAUAAYACAAAACEAFqz0MpYCAADyBAAADgAAAAAAAAAAAAAAAAAuAgAAZHJzL2Uyb0RvYy54bWxQ&#10;SwECLQAUAAYACAAAACEABdpY0toAAAALAQAADwAAAAAAAAAAAAAAAADwBAAAZHJzL2Rvd25yZXYu&#10;eG1sUEsFBgAAAAAEAAQA8wAAAPcFAAAAAA==&#10;" adj="29127,-6874">
                <v:textbox>
                  <w:txbxContent>
                    <w:p w:rsidR="00BD2788" w:rsidRDefault="00B70A40" w:rsidP="00BD2788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B</w:t>
                      </w:r>
                      <w:r>
                        <w:rPr>
                          <w:rFonts w:hint="eastAsia"/>
                        </w:rPr>
                        <w:t>工件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287563" wp14:editId="6A2C3659">
                <wp:simplePos x="0" y="0"/>
                <wp:positionH relativeFrom="margin">
                  <wp:posOffset>3244850</wp:posOffset>
                </wp:positionH>
                <wp:positionV relativeFrom="paragraph">
                  <wp:posOffset>1925955</wp:posOffset>
                </wp:positionV>
                <wp:extent cx="876300" cy="295275"/>
                <wp:effectExtent l="285750" t="114300" r="19050" b="28575"/>
                <wp:wrapNone/>
                <wp:docPr id="6" name="对话气泡: 圆角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95275"/>
                        </a:xfrm>
                        <a:prstGeom prst="wedgeRoundRectCallout">
                          <a:avLst>
                            <a:gd name="adj1" fmla="val -77814"/>
                            <a:gd name="adj2" fmla="val -8182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A40" w:rsidRDefault="00B70A40" w:rsidP="00B70A40">
                            <w: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焊接平台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87563" id="对话气泡: 圆角矩形 6" o:spid="_x0000_s1031" type="#_x0000_t62" style="position:absolute;left:0;text-align:left;margin-left:255.5pt;margin-top:151.65pt;width:69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xFKlAIAAPEEAAAOAAAAZHJzL2Uyb0RvYy54bWysVM1u1DAQviPxDpbvbTbpbnYbNVtVW4qQ&#10;ClQtPIA3dhKDYxvbu9n2AXgAxBGE4II4FYkTBx6npY/BxEmXLOWEyMGayYzn5/tmvLe/qgRaMmO5&#10;kikOtwcYMZkpymWR4ufPjrYmGFlHJCVCSZbic2bx/vT+vb1aJyxSpRKUGQRBpE1qneLSOZ0Egc1K&#10;VhG7rTSTYMyVqYgD1RQBNaSG6JUIosEgDmplqDYqY9bC38PWiKc+fp6zzD3Nc8scEimG2pw/jT/n&#10;zRlM90hSGKJLnnVlkH+ooiJcQtJ1qEPiCFoYfidUxTOjrMrddqaqQOU5z5jvAboJB390c1YSzXwv&#10;AI7Va5js/wubPVmeGMRpimOMJKmAoqvL7zeX76+/vr3+9jFBV+9e33x+8/PDl6sfn1Dc4FVrm8C1&#10;M31imo6tPlbZS4ukmpVEFuzAGFWXjFCoMmz8g40LjWLhKprXjxWFdGThlIdulZuqCQigoJVn6HzN&#10;EFs5lMHPyTjeGQCPGZii3VE0HvkMJLm9rI11D5mqUCOkuGa0YKdqIekpjMKMCKEWzmcjy2PrPGO0&#10;65vQFyFGeSVgAJZEoK3xeBIOuwnpOUUbTpNwEo3vOu30ncI4jr1PQJIuL0i3pXoQleD0iAvhFVPM&#10;Z8IgKCLFR/7rurR9NyFRnWIAYQR4VBootLLwvW242X60gf/+Fq3iDhZR8ApAXjuRpCHygaR+TRzh&#10;opWheiE7Zhsy26Fwq/nKj5InpSF6rug5UG1Uu3fwToBQKnOBUQ07BxW/WhDDMBKPJIzLbjgcNkvq&#10;leFoHIFi+pZ530JkBqFS7DBqxZlrF3uhDS9KyBR6NKQ6gBHLubudxbaqrnzYK5A2Freve6/fL9X0&#10;FwAAAP//AwBQSwMEFAAGAAgAAAAhAMC/Qg3hAAAACwEAAA8AAABkcnMvZG93bnJldi54bWxMj81O&#10;wzAQhO9IvIO1SNyoExKqJI1TISQkhCoBhQNHJ94mEf4Jsd2mb89yguPOjma+qbeL0eyIsx+dFZCu&#10;EmBoO6dG2wv4eH+8KYD5IK2S2lkUcEYP2+byopaVcif7hsd96BmFWF9JAUMIU8W57wY00q/chJZ+&#10;BzcbGeice65meaJwo/ltkqy5kaOlhkFO+DBg97WPRkDEXXEuX/znrp2+9VP+HPvXEIW4vlruN8AC&#10;LuHPDL/4hA4NMbUuWuWZFnCXprQlCMiSLANGjnVektKSkpcF8Kbm/zc0PwAAAP//AwBQSwECLQAU&#10;AAYACAAAACEAtoM4kv4AAADhAQAAEwAAAAAAAAAAAAAAAAAAAAAAW0NvbnRlbnRfVHlwZXNdLnht&#10;bFBLAQItABQABgAIAAAAIQA4/SH/1gAAAJQBAAALAAAAAAAAAAAAAAAAAC8BAABfcmVscy8ucmVs&#10;c1BLAQItABQABgAIAAAAIQCpExFKlAIAAPEEAAAOAAAAAAAAAAAAAAAAAC4CAABkcnMvZTJvRG9j&#10;LnhtbFBLAQItABQABgAIAAAAIQDAv0IN4QAAAAsBAAAPAAAAAAAAAAAAAAAAAO4EAABkcnMvZG93&#10;bnJldi54bWxQSwUGAAAAAAQABADzAAAA/AUAAAAA&#10;" adj="-6008,-6875">
                <v:textbox>
                  <w:txbxContent>
                    <w:p w:rsidR="00B70A40" w:rsidRDefault="00B70A40" w:rsidP="00B70A40">
                      <w:r>
                        <w:t>B</w:t>
                      </w:r>
                      <w:r>
                        <w:rPr>
                          <w:rFonts w:hint="eastAsia"/>
                        </w:rPr>
                        <w:t>焊接平台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3EE"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945913" wp14:editId="792A214A">
                <wp:simplePos x="0" y="0"/>
                <wp:positionH relativeFrom="margin">
                  <wp:posOffset>2952750</wp:posOffset>
                </wp:positionH>
                <wp:positionV relativeFrom="paragraph">
                  <wp:posOffset>8255</wp:posOffset>
                </wp:positionV>
                <wp:extent cx="927100" cy="295275"/>
                <wp:effectExtent l="0" t="0" r="25400" b="790575"/>
                <wp:wrapNone/>
                <wp:docPr id="79" name="对话气泡: 圆角矩形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295275"/>
                        </a:xfrm>
                        <a:prstGeom prst="wedgeRoundRectCallout">
                          <a:avLst>
                            <a:gd name="adj1" fmla="val -42627"/>
                            <a:gd name="adj2" fmla="val 28591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88" w:rsidRDefault="00BD2788" w:rsidP="00BD2788">
                            <w:r>
                              <w:rPr>
                                <w:rFonts w:hint="eastAsia"/>
                              </w:rPr>
                              <w:t>焊接机器人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45913" id="对话气泡: 圆角矩形 79" o:spid="_x0000_s1032" type="#_x0000_t62" style="position:absolute;left:0;text-align:left;margin-left:232.5pt;margin-top:.65pt;width:73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6Z5lAIAAPMEAAAOAAAAZHJzL2Uyb0RvYy54bWysVM1u1DAQviPxDpbvbTZhf7pRs1W1pQip&#10;QNXCA3hjJzH4D9u72fIAPADiCEJwQZyKxIkDj9PSx2DipEsKPSFysGYyn+fvm/Hu3loKtGLWca0y&#10;HG8PMGIq15SrMsPPnh5u7WDkPFGUCK1Yhs+Yw3uzu3d2a5OyRFdaUGYROFEurU2GK+9NGkUur5gk&#10;blsbpsBYaCuJB9WWEbWkBu9SRMlgMI5qbamxOmfOwd+D1ohnwX9RsNw/KQrHPBIZhtx8OG04F80Z&#10;zXZJWlpiKp53aZB/yEISriDoxtUB8QQtLf/LleS51U4XfjvXMtJFwXMWaoBq4sEf1ZxWxLBQCzTH&#10;mU2b3P9zmz9eHVvEaYYnU4wUkcDRxfn3q/P3l1/fXn77mKKLd6+vPr/5+eHLxY9PCEDQsdq4FC6e&#10;mmPb1OzMkc5fOKT0vCKqZPvW6rpihEKecYOPblxoFAdX0aJ+pCnEI0uvQ/PWhZWNQ2gLWgeOzjYc&#10;sbVHOfycJpN4AEzmYEqmo2QyChFIen3ZWOcfMC1RI2S4ZrRkJ3qp6AkMw5wIoZc+RCOrI+cDZ7Qr&#10;nNDnMUaFFDACKyLQ1jAZJ5NuRnqgpA9KdkbT+BbQvT4oHo/HARORtIsL0nWqoYlacHrIhQiKLRdz&#10;YREkkeHD8HVVuj5MKFRDR0bJCPohDZDoVBlquwFzfW+D8N3mTXIPqyi4zPDOBkTShsj7ioZF8YSL&#10;VobsheqYbchsh8KvF+swTOMmQEP0QtMzoNrqdvPgpQCh0vYVRjVsHWT8ckksw0g8VDAu03g4bNY0&#10;KMPRJAHF9i2LvoWoHFxl2GPUinPfrvbSWF5WECkO3VB6H0as4P56FtusuvRhs0C6sbp9PaB+v1Wz&#10;XwAAAP//AwBQSwMEFAAGAAgAAAAhAFZLmSLcAAAACAEAAA8AAABkcnMvZG93bnJldi54bWxMj0FL&#10;w0AQhe+C/2EZwYvYTVpNQ8ymiNBTQTB66HGaHZNgdjZkt2367zue9Pj4hjffKzezG9SJptB7NpAu&#10;ElDEjbc9twa+PrePOagQkS0OnsnAhQJsqtubEgvrz/xBpzq2Sko4FGigi3EstA5NRw7Dwo/Ewr79&#10;5DBKnFptJzxLuRv0Mkky7bBn+dDhSG8dNT/10RlY7/OHd6Y6LndpstsPDa7iNjPm/m5+fQEVaY5/&#10;x/CrL+pQidPBH9kGNRh4yp5lSxSwAiU8S1PJBwHrHHRV6v8DqisAAAD//wMAUEsBAi0AFAAGAAgA&#10;AAAhALaDOJL+AAAA4QEAABMAAAAAAAAAAAAAAAAAAAAAAFtDb250ZW50X1R5cGVzXS54bWxQSwEC&#10;LQAUAAYACAAAACEAOP0h/9YAAACUAQAACwAAAAAAAAAAAAAAAAAvAQAAX3JlbHMvLnJlbHNQSwEC&#10;LQAUAAYACAAAACEALo+meZQCAADzBAAADgAAAAAAAAAAAAAAAAAuAgAAZHJzL2Uyb0RvYy54bWxQ&#10;SwECLQAUAAYACAAAACEAVkuZItwAAAAIAQAADwAAAAAAAAAAAAAAAADuBAAAZHJzL2Rvd25yZXYu&#10;eG1sUEsFBgAAAAAEAAQA8wAAAPcFAAAAAA==&#10;" adj="1593,72558">
                <v:textbox>
                  <w:txbxContent>
                    <w:p w:rsidR="00BD2788" w:rsidRDefault="00BD2788" w:rsidP="00BD2788">
                      <w:r>
                        <w:rPr>
                          <w:rFonts w:hint="eastAsia"/>
                        </w:rPr>
                        <w:t>焊接机器人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3EE"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15FC5F" wp14:editId="707F8EA4">
                <wp:simplePos x="0" y="0"/>
                <wp:positionH relativeFrom="margin">
                  <wp:posOffset>292100</wp:posOffset>
                </wp:positionH>
                <wp:positionV relativeFrom="paragraph">
                  <wp:posOffset>1043305</wp:posOffset>
                </wp:positionV>
                <wp:extent cx="819150" cy="295275"/>
                <wp:effectExtent l="0" t="0" r="19050" b="409575"/>
                <wp:wrapNone/>
                <wp:docPr id="82" name="对话气泡: 圆角矩形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95275"/>
                        </a:xfrm>
                        <a:prstGeom prst="wedgeRoundRectCallout">
                          <a:avLst>
                            <a:gd name="adj1" fmla="val 6071"/>
                            <a:gd name="adj2" fmla="val 1654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063" w:rsidRDefault="00B70A40" w:rsidP="00C42063"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工件成品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5FC5F" id="对话气泡: 圆角矩形 82" o:spid="_x0000_s1033" type="#_x0000_t62" style="position:absolute;left:0;text-align:left;margin-left:23pt;margin-top:82.15pt;width:64.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vhkwIAAPEEAAAOAAAAZHJzL2Uyb0RvYy54bWysVM1u1DAQviPxDpbvNJtl/xo1W1VbipD4&#10;qVp4AK/tJAb/YXs3Wx6AB0AcQQguiFOROHHgcVr6GEycdLsLnBA5WJ54PPPN9814b3+lJFpy54XR&#10;OU53ehhxTQ0Tuszxs6dHdyYY+UA0I9JonuMz7vH+9PatvdpmvG8qIxl3CIJon9U2x1UINksSTyuu&#10;iN8xlms4LIxTJIDpyoQ5UkN0JZN+rzdKauOYdYZy7+HvYXuIpzF+UXAanhSF5wHJHAO2EFcX13mz&#10;JtM9kpWO2ErQDgb5BxSKCA1J16EOSSBo4cQfoZSgznhThB1qVGKKQlAea4Bq0t5v1ZxWxPJYC5Dj&#10;7Zom///C0sfLY4cEy/Gkj5EmCjS6OP9+df7+8uvby28fM3Tx7vXV5zc/P3y5+PEJgRMwVlufwcVT&#10;e+yamr19aOgLj7SZVUSX/MA5U1ecMMCZNv7J1oXG8HAVzetHhkE+sggmkrcqnGoCAi1oFTU6W2vE&#10;VwFR+DlJd9MhKEnhqL877I+HMQPJri9b58N9bhRqNjmuOSv5iVlodgLNMCNSmkWI2cjyoQ9RM9YV&#10;TtjzFKNCSWiBJZFo1BtH/CDrhgvwdOOSjoaDSYSw7XR322k0Gncwu6wJya6BRgqNFOxISBkNV85n&#10;0iGAkOOj+HWX/aab1KjOMVAwBDaUBQm9LmNlW25+M1ovfn+LpkSAQZRCAcVrJ5I1Mt7TLI5JIEK2&#10;e0AvdadrI2XbEmE1X8VWirU2Ms8NOwOhnWnnDt4J2FTGvcKohpkDxC8XxHGM5AMNzbKbDgbNkEZj&#10;MBz3wXCbJ/PNE6IphMpxwKjdzkI72AvrRFlBpjSyoc0BNFghwnUntqg6+DBXsNsa3E07et28VNNf&#10;AAAA//8DAFBLAwQUAAYACAAAACEAPnj0P94AAAAKAQAADwAAAGRycy9kb3ducmV2LnhtbEyPQU+D&#10;QBCF7yb+h82YeLMLFSmlLI0xMTHxJO2lt4WdApGdJey24L93etLjvHl573vFfrGDuOLke0cK4lUE&#10;AqlxpqdWwfHw/pSB8EGT0YMjVPCDHvbl/V2hc+Nm+sJrFVrBIeRzraALYcyl9E2HVvuVG5H4d3aT&#10;1YHPqZVm0jOH20GuoyiVVvfEDZ0e8a3D5ru6WAXbrPqot5/JMa5Pw2kzcyplQanHh+V1ByLgEv7M&#10;cMNndCiZqXYXMl4MCpKUpwTW0+QZxM2weWGlVrCOowxkWcj/E8pfAAAA//8DAFBLAQItABQABgAI&#10;AAAAIQC2gziS/gAAAOEBAAATAAAAAAAAAAAAAAAAAAAAAABbQ29udGVudF9UeXBlc10ueG1sUEsB&#10;Ai0AFAAGAAgAAAAhADj9If/WAAAAlAEAAAsAAAAAAAAAAAAAAAAALwEAAF9yZWxzLy5yZWxzUEsB&#10;Ai0AFAAGAAgAAAAhAAhaW+GTAgAA8QQAAA4AAAAAAAAAAAAAAAAALgIAAGRycy9lMm9Eb2MueG1s&#10;UEsBAi0AFAAGAAgAAAAhAD549D/eAAAACgEAAA8AAAAAAAAAAAAAAAAA7QQAAGRycy9kb3ducmV2&#10;LnhtbFBLBQYAAAAABAAEAPMAAAD4BQAAAAA=&#10;" adj="12111,46545">
                <v:textbox>
                  <w:txbxContent>
                    <w:p w:rsidR="00C42063" w:rsidRDefault="00B70A40" w:rsidP="00C4206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B</w:t>
                      </w:r>
                      <w:r>
                        <w:rPr>
                          <w:rFonts w:hint="eastAsia"/>
                        </w:rPr>
                        <w:t>工件成品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3EE"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945913" wp14:editId="792A214A">
                <wp:simplePos x="0" y="0"/>
                <wp:positionH relativeFrom="column">
                  <wp:posOffset>1377950</wp:posOffset>
                </wp:positionH>
                <wp:positionV relativeFrom="paragraph">
                  <wp:posOffset>408305</wp:posOffset>
                </wp:positionV>
                <wp:extent cx="762000" cy="295275"/>
                <wp:effectExtent l="0" t="0" r="304800" b="790575"/>
                <wp:wrapNone/>
                <wp:docPr id="81" name="对话气泡: 圆角矩形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95275"/>
                        </a:xfrm>
                        <a:prstGeom prst="wedgeRoundRectCallout">
                          <a:avLst>
                            <a:gd name="adj1" fmla="val 82499"/>
                            <a:gd name="adj2" fmla="val 28161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88" w:rsidRDefault="00BD2788" w:rsidP="00BD2788">
                            <w:r>
                              <w:rPr>
                                <w:rFonts w:hint="eastAsia"/>
                              </w:rPr>
                              <w:t>焊接电源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45913" id="对话气泡: 圆角矩形 81" o:spid="_x0000_s1034" type="#_x0000_t62" style="position:absolute;left:0;text-align:left;margin-left:108.5pt;margin-top:32.15pt;width:60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hyOlQIAAPIEAAAOAAAAZHJzL2Uyb0RvYy54bWysVM1u1DAQviPxDpbvNJuwv1GzVbWlCImf&#10;qoUH8MZOYvAftnez5QF4AMQRhOCCOBWJEwcep6WPwcRJtym9IXKwPJm/b76Z8e7eRgq0ZtZxrTIc&#10;7wwwYirXlKsywy+eH96bYuQ8UZQIrViGT5nDe/O7d3Zrk7JEV1pQZhEEUS6tTYYr700aRS6vmCRu&#10;RxumQFloK4kH0ZYRtaSG6FJEyWAwjmptqbE6Z87B34NWiechflGw3D8rCsc8EhkGbD6cNpzL5ozm&#10;uyQtLTEVzzsY5B9QSMIVJN2GOiCeoJXlt0JJnlvtdOF3ci0jXRQ8Z6EGqCYe/FXNSUUMC7UAOc5s&#10;aXL/L2z+dH1kEacZnsYYKSKhR+dnPy/PPl58f3/x43OKzj+8vfz67venb+e/viAwAsZq41JwPDFH&#10;tqnZmcc6f+WQ0ouKqJLtW6vrihEKOIN9dMOhERy4omX9RFPIR1ZeB/I2hZVNQKAFbUKPTrc9YhuP&#10;cvg5GUPboZM5qJLZKJmMGkQRSa+cjXX+IdMSNZcM14yW7FivFD2GYVgQIfTKh2xk/dj50DPaFU7o&#10;SyChkAJGYE0EmibD2awbkZ5N0rdJpvE4Ht42ut83isfj8aTD2aUFxFdIA4dacHrIhQiCLZcLYRFg&#10;yPBh+Dpn1zcTCtUZBg5GQIc00EOnylDaDTPXjwbcNfS1lN0wk9zDJgouYRS2RiRt+vhA0bAnnnDR&#10;3gG9UED7VS/bmfCb5aadpSZBo1tqegqdtrpdPHgo4FJp+wajGpYOEL9eEcswEo8UTMssHg6bLQ3C&#10;cDRJQLB9zbKvISqHUBn2GLXXhW83e2UsLyvIFAc2lN6HCSu4b6q+RtUJsFhhfrpHoNncvhysrp+q&#10;+R8AAAD//wMAUEsDBBQABgAIAAAAIQA3r76w3AAAAAoBAAAPAAAAZHJzL2Rvd25yZXYueG1sTI9B&#10;TsMwEEX3SNzBGiR21EmNQhXiVKgSW1BLD+DEbpzWHkexm6S3Z7qC5cw8/Xm/2i7escmMsQ8oIV9l&#10;wAy2QffYSTj+fL5sgMWkUCsX0Ei4mQjb+vGhUqUOM+7NdEgdoxCMpZJgUxpKzmNrjVdxFQaDdDuF&#10;0atE49hxPaqZwr3j6ywruFc90gerBrOzpr0crl7C1/x9mm6TPlsRUBWNw2G/E1I+Py0f78CSWdIf&#10;DHd9UoeanJpwRR2Zk7DO36hLklC8CmAECHFfNETm2QZ4XfH/FepfAAAA//8DAFBLAQItABQABgAI&#10;AAAAIQC2gziS/gAAAOEBAAATAAAAAAAAAAAAAAAAAAAAAABbQ29udGVudF9UeXBlc10ueG1sUEsB&#10;Ai0AFAAGAAgAAAAhADj9If/WAAAAlAEAAAsAAAAAAAAAAAAAAAAALwEAAF9yZWxzLy5yZWxzUEsB&#10;Ai0AFAAGAAgAAAAhAH+WHI6VAgAA8gQAAA4AAAAAAAAAAAAAAAAALgIAAGRycy9lMm9Eb2MueG1s&#10;UEsBAi0AFAAGAAgAAAAhADevvrDcAAAACgEAAA8AAAAAAAAAAAAAAAAA7wQAAGRycy9kb3ducmV2&#10;LnhtbFBLBQYAAAAABAAEAPMAAAD4BQAAAAA=&#10;" adj="28620,71629">
                <v:textbox>
                  <w:txbxContent>
                    <w:p w:rsidR="00BD2788" w:rsidRDefault="00BD2788" w:rsidP="00BD2788">
                      <w:r>
                        <w:rPr>
                          <w:rFonts w:hint="eastAsia"/>
                        </w:rPr>
                        <w:t>焊接电源</w:t>
                      </w:r>
                    </w:p>
                  </w:txbxContent>
                </v:textbox>
              </v:shape>
            </w:pict>
          </mc:Fallback>
        </mc:AlternateContent>
      </w:r>
      <w:r w:rsidR="002723EE">
        <w:rPr>
          <w:rFonts w:ascii="微软雅黑" w:eastAsia="微软雅黑" w:hAnsi="微软雅黑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945913" wp14:editId="792A214A">
                <wp:simplePos x="0" y="0"/>
                <wp:positionH relativeFrom="column">
                  <wp:posOffset>1651000</wp:posOffset>
                </wp:positionH>
                <wp:positionV relativeFrom="paragraph">
                  <wp:posOffset>27305</wp:posOffset>
                </wp:positionV>
                <wp:extent cx="1066800" cy="295275"/>
                <wp:effectExtent l="0" t="0" r="19050" b="733425"/>
                <wp:wrapNone/>
                <wp:docPr id="77" name="对话气泡: 圆角矩形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295275"/>
                        </a:xfrm>
                        <a:prstGeom prst="wedgeRoundRectCallout">
                          <a:avLst>
                            <a:gd name="adj1" fmla="val 39734"/>
                            <a:gd name="adj2" fmla="val 2687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88" w:rsidRDefault="00C42063" w:rsidP="00BD2788">
                            <w:r>
                              <w:rPr>
                                <w:rFonts w:hint="eastAsia"/>
                              </w:rPr>
                              <w:t>机器人控制柜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45913" id="对话气泡: 圆角矩形 77" o:spid="_x0000_s1035" type="#_x0000_t62" style="position:absolute;left:0;text-align:left;margin-left:130pt;margin-top:2.15pt;width:84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qlmAIAAPMEAAAOAAAAZHJzL2Uyb0RvYy54bWysVMtu1DAU3SPxD5b3NI/OZDpRM1U1pQiJ&#10;R9XCB3hiJzH4he2ZTPkAPgCxBCHYIFZFYsWCz2npZ3DjTEsKrBBeWPfG93nOvdndW0uBVsw6rlWB&#10;k60YI6ZKTbmqC/z0yeGdHYycJ4oSoRUr8ClzeG92+9Zua3KW6kYLyiyCIMrlrSlw473Jo8iVDZPE&#10;bWnDFDxW2kriQbV1RC1pIboUURrHWdRqS43VJXMOvh70j3gW4lcVK/3jqnLMI1FgqM2H24Z70d3R&#10;bJfktSWm4eWmDPIPVUjCFSS9DnVAPEFLy/8IJXlptdOV3yq1jHRV8ZKFHqCbJP6tm5OGGBZ6AXCc&#10;uYbJ/b+w5aPVkUWcFngywUgRCRydn327PHt38eXNxdcPOTp/++ry0+sf7z+ff/+IwAgQa43LwfHE&#10;HNmuZ2ce6PK5Q0rPG6Jqtm+tbhtGKNSZdPbRDYdOceCKFu1DTSEfWXodwFtXVnYBARa0DhydXnPE&#10;1h6V8DGJs2wnBipLeEun43QyDilIfuVtrPP3mJaoEwrcMlqzY71U9BimYU6E0Esf0pHVA+cDaXTT&#10;OaHPEowqKWAGVkSg7elke7SZkYFNOrRJs51JEtoE9gdG20OjJMuyAF1E8k1akK4qDSBqwekhFyIo&#10;tl7MhUVQQ4EPw9k06YZmQqG2wIDBGOCQBkh0qg6t3TBzw2hxOH+LJrmHVRRcFhgAhtM33hF5V9Gw&#10;KJ5w0ctQvVAbZjsy+6Hw68U6DNO08+2IXmh6ClRb3W8e/ClAaLR9iVELWwcVv1gSyzAS9xWMyzQZ&#10;jbo1DcpoPElBscOXxfCFqBJCFdhj1Itz36/20lheN5ApCWgovQ8jVnF/NYt9VZvyYbNAurG6Qz1Y&#10;/fpXzX4CAAD//wMAUEsDBBQABgAIAAAAIQC9Vb6W3gAAAAgBAAAPAAAAZHJzL2Rvd25yZXYueG1s&#10;TI/BTsMwEETvSPyDtUjcqE3ahpBmUxUQQqq4tOUD3HibRMTrKHbT8PeYEz2OZjTzplhPthMjDb51&#10;jPA4UyCIK2darhG+Du8PGQgfNBvdOSaEH/KwLm9vCp0bd+EdjftQi1jCPtcITQh9LqWvGrLaz1xP&#10;HL2TG6wOUQ61NIO+xHLbyUSpVFrdclxodE+vDVXf+7NFOCTZs9mGcZl+7t5eavqo59unDeL93bRZ&#10;gQg0hf8w/OFHdCgj09Gd2XjRISSpil8CwmIOIvqLJIv6iLBUGciykNcHyl8AAAD//wMAUEsBAi0A&#10;FAAGAAgAAAAhALaDOJL+AAAA4QEAABMAAAAAAAAAAAAAAAAAAAAAAFtDb250ZW50X1R5cGVzXS54&#10;bWxQSwECLQAUAAYACAAAACEAOP0h/9YAAACUAQAACwAAAAAAAAAAAAAAAAAvAQAAX3JlbHMvLnJl&#10;bHNQSwECLQAUAAYACAAAACEAYpo6pZgCAADzBAAADgAAAAAAAAAAAAAAAAAuAgAAZHJzL2Uyb0Rv&#10;Yy54bWxQSwECLQAUAAYACAAAACEAvVW+lt4AAAAIAQAADwAAAAAAAAAAAAAAAADyBAAAZHJzL2Rv&#10;d25yZXYueG1sUEsFBgAAAAAEAAQA8wAAAP0FAAAAAA==&#10;" adj="19383,68842">
                <v:textbox>
                  <w:txbxContent>
                    <w:p w:rsidR="00BD2788" w:rsidRDefault="00C42063" w:rsidP="00BD2788">
                      <w:r>
                        <w:rPr>
                          <w:rFonts w:hint="eastAsia"/>
                        </w:rPr>
                        <w:t>机器人控制柜</w:t>
                      </w:r>
                    </w:p>
                  </w:txbxContent>
                </v:textbox>
              </v:shape>
            </w:pict>
          </mc:Fallback>
        </mc:AlternateContent>
      </w:r>
      <w:r w:rsidR="00A06FB5" w:rsidRPr="00C45A5B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7785662" wp14:editId="3E96CC76">
            <wp:extent cx="5305085" cy="2203450"/>
            <wp:effectExtent l="0" t="0" r="0" b="6350"/>
            <wp:docPr id="228" name="图片 228" descr="https://mmbiz.qlogo.cn/mmbiz/hAdgc3s4VhGX7MZHfs9nibX3Y2lQT4gZcXwrSKG9nPrMMWrVZs1bWbKIZqad8DC9mN9icBQeyvdpC7SoxDicjia5Gw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mmbiz.qlogo.cn/mmbiz/hAdgc3s4VhGX7MZHfs9nibX3Y2lQT4gZcXwrSKG9nPrMMWrVZs1bWbKIZqad8DC9mN9icBQeyvdpC7SoxDicjia5Gw/0?wx_fmt=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23"/>
                    <a:stretch/>
                  </pic:blipFill>
                  <pic:spPr bwMode="auto">
                    <a:xfrm>
                      <a:off x="0" y="0"/>
                      <a:ext cx="5410918" cy="224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FB5" w:rsidRPr="00A06FB5" w:rsidRDefault="00A06FB5" w:rsidP="00A06FB5">
      <w:pPr>
        <w:pStyle w:val="41ALTZ1Indent11"/>
        <w:ind w:right="59"/>
      </w:pPr>
    </w:p>
    <w:p w:rsidR="007A6ED4" w:rsidRPr="007A6ED4" w:rsidRDefault="007A6ED4" w:rsidP="007A6ED4">
      <w:pPr>
        <w:pStyle w:val="41ALTZ1Indent11"/>
        <w:ind w:right="59"/>
      </w:pPr>
    </w:p>
    <w:p w:rsidR="00EA54D0" w:rsidRPr="00BC41FF" w:rsidRDefault="00EA54D0" w:rsidP="00BC41FF">
      <w:pPr>
        <w:pStyle w:val="41ALTZ1Indent11"/>
        <w:ind w:right="59"/>
      </w:pPr>
    </w:p>
    <w:p w:rsidR="00EA54D0" w:rsidRDefault="00C42063" w:rsidP="00B70A40">
      <w:pPr>
        <w:ind w:firstLine="480"/>
        <w:rPr>
          <w:rFonts w:ascii="微软雅黑" w:eastAsia="微软雅黑" w:hAnsi="微软雅黑"/>
          <w:sz w:val="28"/>
          <w:szCs w:val="28"/>
        </w:rPr>
      </w:pPr>
      <w:r w:rsidRPr="00316750">
        <w:rPr>
          <w:rFonts w:ascii="微软雅黑" w:eastAsia="微软雅黑" w:hAnsi="微软雅黑" w:hint="eastAsia"/>
          <w:b/>
          <w:bCs/>
          <w:sz w:val="28"/>
          <w:szCs w:val="28"/>
        </w:rPr>
        <w:t>方案介绍：</w:t>
      </w:r>
      <w:r>
        <w:rPr>
          <w:rFonts w:ascii="微软雅黑" w:eastAsia="微软雅黑" w:hAnsi="微软雅黑" w:hint="eastAsia"/>
          <w:sz w:val="28"/>
          <w:szCs w:val="28"/>
        </w:rPr>
        <w:t>本工作站</w:t>
      </w:r>
      <w:r w:rsidR="00A06FB5" w:rsidRPr="00C45A5B">
        <w:rPr>
          <w:rFonts w:ascii="微软雅黑" w:eastAsia="微软雅黑" w:hAnsi="微软雅黑" w:hint="eastAsia"/>
          <w:sz w:val="28"/>
          <w:szCs w:val="28"/>
        </w:rPr>
        <w:t>的</w:t>
      </w:r>
      <w:r w:rsidR="00B70A40" w:rsidRPr="00C45A5B">
        <w:rPr>
          <w:rFonts w:ascii="微软雅黑" w:eastAsia="微软雅黑" w:hAnsi="微软雅黑" w:hint="eastAsia"/>
          <w:sz w:val="28"/>
          <w:szCs w:val="28"/>
        </w:rPr>
        <w:t>工艺流程为人工在</w:t>
      </w:r>
      <w:r w:rsidR="00B70A40">
        <w:rPr>
          <w:rFonts w:ascii="微软雅黑" w:eastAsia="微软雅黑" w:hAnsi="微软雅黑" w:hint="eastAsia"/>
          <w:sz w:val="28"/>
          <w:szCs w:val="28"/>
        </w:rPr>
        <w:t>A工件拼接台上</w:t>
      </w:r>
      <w:r w:rsidR="00004E9A">
        <w:rPr>
          <w:rFonts w:ascii="微软雅黑" w:eastAsia="微软雅黑" w:hAnsi="微软雅黑" w:hint="eastAsia"/>
          <w:sz w:val="28"/>
          <w:szCs w:val="28"/>
        </w:rPr>
        <w:t>将</w:t>
      </w:r>
      <w:r w:rsidR="00B70A40">
        <w:rPr>
          <w:rFonts w:ascii="微软雅黑" w:eastAsia="微软雅黑" w:hAnsi="微软雅黑" w:hint="eastAsia"/>
          <w:sz w:val="28"/>
          <w:szCs w:val="28"/>
        </w:rPr>
        <w:t>A工件</w:t>
      </w:r>
      <w:r w:rsidR="00B70A40" w:rsidRPr="00C45A5B">
        <w:rPr>
          <w:rFonts w:ascii="微软雅黑" w:eastAsia="微软雅黑" w:hAnsi="微软雅黑" w:hint="eastAsia"/>
          <w:sz w:val="28"/>
          <w:szCs w:val="28"/>
        </w:rPr>
        <w:t>进行组装</w:t>
      </w:r>
      <w:r w:rsidR="00B70A40">
        <w:rPr>
          <w:rFonts w:ascii="微软雅黑" w:eastAsia="微软雅黑" w:hAnsi="微软雅黑" w:hint="eastAsia"/>
          <w:sz w:val="28"/>
          <w:szCs w:val="28"/>
        </w:rPr>
        <w:t>拼接，</w:t>
      </w:r>
      <w:r w:rsidR="00B70A40" w:rsidRPr="00C45A5B">
        <w:rPr>
          <w:rFonts w:ascii="微软雅黑" w:eastAsia="微软雅黑" w:hAnsi="微软雅黑" w:hint="eastAsia"/>
          <w:sz w:val="28"/>
          <w:szCs w:val="28"/>
        </w:rPr>
        <w:t>然后</w:t>
      </w:r>
      <w:r w:rsidR="00B70A40">
        <w:rPr>
          <w:rFonts w:ascii="微软雅黑" w:eastAsia="微软雅黑" w:hAnsi="微软雅黑" w:hint="eastAsia"/>
          <w:sz w:val="28"/>
          <w:szCs w:val="28"/>
        </w:rPr>
        <w:t>装在A焊接平台上。</w:t>
      </w:r>
      <w:r w:rsidR="00A06FB5" w:rsidRPr="00C45A5B">
        <w:rPr>
          <w:rFonts w:ascii="微软雅黑" w:eastAsia="微软雅黑" w:hAnsi="微软雅黑" w:hint="eastAsia"/>
          <w:sz w:val="28"/>
          <w:szCs w:val="28"/>
        </w:rPr>
        <w:t>在A工作台将组对好</w:t>
      </w:r>
      <w:r w:rsidR="00B70A40">
        <w:rPr>
          <w:rFonts w:ascii="微软雅黑" w:eastAsia="微软雅黑" w:hAnsi="微软雅黑" w:hint="eastAsia"/>
          <w:sz w:val="28"/>
          <w:szCs w:val="28"/>
        </w:rPr>
        <w:t>的A</w:t>
      </w:r>
      <w:r w:rsidR="00A06FB5" w:rsidRPr="00C45A5B">
        <w:rPr>
          <w:rFonts w:ascii="微软雅黑" w:eastAsia="微软雅黑" w:hAnsi="微软雅黑" w:hint="eastAsia"/>
          <w:sz w:val="28"/>
          <w:szCs w:val="28"/>
        </w:rPr>
        <w:t>工件放入手动变位机，机器人进行焊接，手动翻转180度后再焊，焊完后卸件，机器人焊B工作台</w:t>
      </w:r>
      <w:r w:rsidR="00B70A40">
        <w:rPr>
          <w:rFonts w:ascii="微软雅黑" w:eastAsia="微软雅黑" w:hAnsi="微软雅黑" w:hint="eastAsia"/>
          <w:sz w:val="28"/>
          <w:szCs w:val="28"/>
        </w:rPr>
        <w:t>的B</w:t>
      </w:r>
      <w:r w:rsidR="00A06FB5" w:rsidRPr="00C45A5B">
        <w:rPr>
          <w:rFonts w:ascii="微软雅黑" w:eastAsia="微软雅黑" w:hAnsi="微软雅黑" w:hint="eastAsia"/>
          <w:sz w:val="28"/>
          <w:szCs w:val="28"/>
        </w:rPr>
        <w:t>工件</w:t>
      </w:r>
      <w:r w:rsidR="00B70A40">
        <w:rPr>
          <w:rFonts w:ascii="微软雅黑" w:eastAsia="微软雅黑" w:hAnsi="微软雅黑" w:hint="eastAsia"/>
          <w:sz w:val="28"/>
          <w:szCs w:val="28"/>
        </w:rPr>
        <w:t>，A工作台重新</w:t>
      </w:r>
      <w:r w:rsidR="00004E9A">
        <w:rPr>
          <w:rFonts w:ascii="微软雅黑" w:eastAsia="微软雅黑" w:hAnsi="微软雅黑" w:hint="eastAsia"/>
          <w:sz w:val="28"/>
          <w:szCs w:val="28"/>
        </w:rPr>
        <w:t>上料</w:t>
      </w:r>
      <w:bookmarkStart w:id="3" w:name="_GoBack"/>
      <w:bookmarkEnd w:id="3"/>
      <w:r w:rsidR="00B70A40">
        <w:rPr>
          <w:rFonts w:ascii="微软雅黑" w:eastAsia="微软雅黑" w:hAnsi="微软雅黑" w:hint="eastAsia"/>
          <w:sz w:val="28"/>
          <w:szCs w:val="28"/>
        </w:rPr>
        <w:t>，</w:t>
      </w:r>
      <w:r w:rsidR="00004E9A">
        <w:rPr>
          <w:rFonts w:ascii="微软雅黑" w:eastAsia="微软雅黑" w:hAnsi="微软雅黑" w:hint="eastAsia"/>
          <w:sz w:val="28"/>
          <w:szCs w:val="28"/>
        </w:rPr>
        <w:t>B工件焊接完成后卸件，机器人焊A工作台的A工件，B工作台重新上料，</w:t>
      </w:r>
      <w:r w:rsidR="00B70A40">
        <w:rPr>
          <w:rFonts w:ascii="微软雅黑" w:eastAsia="微软雅黑" w:hAnsi="微软雅黑" w:hint="eastAsia"/>
          <w:sz w:val="28"/>
          <w:szCs w:val="28"/>
        </w:rPr>
        <w:t>依次循环。</w:t>
      </w:r>
    </w:p>
    <w:p w:rsidR="00316750" w:rsidRPr="00316750" w:rsidRDefault="00316750" w:rsidP="00316750">
      <w:pPr>
        <w:rPr>
          <w:rFonts w:ascii="微软雅黑" w:eastAsia="微软雅黑" w:hAnsi="微软雅黑"/>
          <w:b/>
          <w:bCs/>
          <w:sz w:val="28"/>
          <w:szCs w:val="28"/>
        </w:rPr>
      </w:pPr>
      <w:r w:rsidRPr="00316750">
        <w:rPr>
          <w:rFonts w:ascii="微软雅黑" w:eastAsia="微软雅黑" w:hAnsi="微软雅黑" w:hint="eastAsia"/>
          <w:b/>
          <w:bCs/>
          <w:sz w:val="28"/>
          <w:szCs w:val="28"/>
        </w:rPr>
        <w:t>设备明细：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3"/>
        <w:gridCol w:w="2543"/>
        <w:gridCol w:w="850"/>
      </w:tblGrid>
      <w:tr w:rsidR="009C7361" w:rsidRPr="00EA54D0" w:rsidTr="008931FD">
        <w:trPr>
          <w:trHeight w:hRule="exact" w:val="454"/>
          <w:jc w:val="center"/>
        </w:trPr>
        <w:tc>
          <w:tcPr>
            <w:tcW w:w="713" w:type="dxa"/>
            <w:vAlign w:val="center"/>
          </w:tcPr>
          <w:p w:rsidR="009C7361" w:rsidRPr="00316750" w:rsidRDefault="009C7361" w:rsidP="004F6324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序号</w:t>
            </w:r>
          </w:p>
        </w:tc>
        <w:tc>
          <w:tcPr>
            <w:tcW w:w="2543" w:type="dxa"/>
            <w:vAlign w:val="center"/>
          </w:tcPr>
          <w:p w:rsidR="009C7361" w:rsidRPr="00316750" w:rsidRDefault="009C7361" w:rsidP="004F6324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设备名称</w:t>
            </w:r>
          </w:p>
        </w:tc>
        <w:tc>
          <w:tcPr>
            <w:tcW w:w="850" w:type="dxa"/>
            <w:vAlign w:val="center"/>
          </w:tcPr>
          <w:p w:rsidR="009C7361" w:rsidRPr="00316750" w:rsidRDefault="009C7361" w:rsidP="004F6324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数量</w:t>
            </w:r>
          </w:p>
        </w:tc>
      </w:tr>
      <w:tr w:rsidR="009C7361" w:rsidRPr="00EA54D0" w:rsidTr="008931FD">
        <w:trPr>
          <w:trHeight w:hRule="exact" w:val="454"/>
          <w:jc w:val="center"/>
        </w:trPr>
        <w:tc>
          <w:tcPr>
            <w:tcW w:w="713" w:type="dxa"/>
            <w:vAlign w:val="center"/>
          </w:tcPr>
          <w:p w:rsidR="009C7361" w:rsidRPr="00316750" w:rsidRDefault="009C7361" w:rsidP="00C723B6">
            <w:pPr>
              <w:numPr>
                <w:ilvl w:val="0"/>
                <w:numId w:val="24"/>
              </w:num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543" w:type="dxa"/>
            <w:vAlign w:val="center"/>
          </w:tcPr>
          <w:p w:rsidR="009C7361" w:rsidRPr="00316750" w:rsidRDefault="009C7361" w:rsidP="00C723B6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焊接机器人</w:t>
            </w:r>
          </w:p>
        </w:tc>
        <w:tc>
          <w:tcPr>
            <w:tcW w:w="850" w:type="dxa"/>
            <w:vAlign w:val="center"/>
          </w:tcPr>
          <w:p w:rsidR="009C7361" w:rsidRPr="00316750" w:rsidRDefault="009C7361" w:rsidP="00C723B6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1</w:t>
            </w:r>
            <w:r w:rsidR="00F4770A">
              <w:rPr>
                <w:rFonts w:ascii="微软雅黑" w:eastAsia="微软雅黑" w:hAnsi="微软雅黑" w:hint="eastAsia"/>
                <w:sz w:val="24"/>
              </w:rPr>
              <w:t>台</w:t>
            </w:r>
          </w:p>
        </w:tc>
      </w:tr>
      <w:tr w:rsidR="009C7361" w:rsidRPr="00EA54D0" w:rsidTr="008931FD">
        <w:trPr>
          <w:trHeight w:hRule="exact" w:val="454"/>
          <w:jc w:val="center"/>
        </w:trPr>
        <w:tc>
          <w:tcPr>
            <w:tcW w:w="713" w:type="dxa"/>
            <w:vAlign w:val="center"/>
          </w:tcPr>
          <w:p w:rsidR="009C7361" w:rsidRPr="00316750" w:rsidRDefault="009C7361" w:rsidP="00C723B6">
            <w:pPr>
              <w:numPr>
                <w:ilvl w:val="0"/>
                <w:numId w:val="24"/>
              </w:num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543" w:type="dxa"/>
            <w:vAlign w:val="center"/>
          </w:tcPr>
          <w:p w:rsidR="009C7361" w:rsidRPr="00316750" w:rsidRDefault="00BC41FF" w:rsidP="00C723B6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机器人控制系统</w:t>
            </w:r>
          </w:p>
        </w:tc>
        <w:tc>
          <w:tcPr>
            <w:tcW w:w="850" w:type="dxa"/>
            <w:vAlign w:val="center"/>
          </w:tcPr>
          <w:p w:rsidR="009C7361" w:rsidRPr="00316750" w:rsidRDefault="009C7361" w:rsidP="00C723B6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1</w:t>
            </w:r>
            <w:r w:rsidR="00F4770A">
              <w:rPr>
                <w:rFonts w:ascii="微软雅黑" w:eastAsia="微软雅黑" w:hAnsi="微软雅黑" w:hint="eastAsia"/>
                <w:sz w:val="24"/>
              </w:rPr>
              <w:t>套</w:t>
            </w:r>
          </w:p>
        </w:tc>
      </w:tr>
      <w:tr w:rsidR="009C7361" w:rsidRPr="00EA54D0" w:rsidTr="008931FD">
        <w:trPr>
          <w:trHeight w:hRule="exact" w:val="454"/>
          <w:jc w:val="center"/>
        </w:trPr>
        <w:tc>
          <w:tcPr>
            <w:tcW w:w="713" w:type="dxa"/>
            <w:vAlign w:val="center"/>
          </w:tcPr>
          <w:p w:rsidR="009C7361" w:rsidRPr="00316750" w:rsidRDefault="009C7361" w:rsidP="00C723B6">
            <w:pPr>
              <w:numPr>
                <w:ilvl w:val="0"/>
                <w:numId w:val="24"/>
              </w:num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543" w:type="dxa"/>
            <w:vAlign w:val="center"/>
          </w:tcPr>
          <w:p w:rsidR="009C7361" w:rsidRPr="00316750" w:rsidRDefault="009C7361" w:rsidP="00C723B6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机器人焊接电源</w:t>
            </w:r>
          </w:p>
        </w:tc>
        <w:tc>
          <w:tcPr>
            <w:tcW w:w="850" w:type="dxa"/>
            <w:vAlign w:val="center"/>
          </w:tcPr>
          <w:p w:rsidR="009C7361" w:rsidRPr="00316750" w:rsidRDefault="009C7361" w:rsidP="00C723B6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1</w:t>
            </w:r>
            <w:r w:rsidR="00F4770A">
              <w:rPr>
                <w:rFonts w:ascii="微软雅黑" w:eastAsia="微软雅黑" w:hAnsi="微软雅黑" w:hint="eastAsia"/>
                <w:sz w:val="24"/>
              </w:rPr>
              <w:t>台</w:t>
            </w:r>
          </w:p>
        </w:tc>
      </w:tr>
      <w:tr w:rsidR="009C7361" w:rsidRPr="00EA54D0" w:rsidTr="008931FD">
        <w:trPr>
          <w:trHeight w:hRule="exact" w:val="461"/>
          <w:jc w:val="center"/>
        </w:trPr>
        <w:tc>
          <w:tcPr>
            <w:tcW w:w="713" w:type="dxa"/>
            <w:vAlign w:val="center"/>
          </w:tcPr>
          <w:p w:rsidR="009C7361" w:rsidRPr="00316750" w:rsidRDefault="009C7361" w:rsidP="00C723B6">
            <w:pPr>
              <w:numPr>
                <w:ilvl w:val="0"/>
                <w:numId w:val="24"/>
              </w:num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543" w:type="dxa"/>
            <w:vAlign w:val="center"/>
          </w:tcPr>
          <w:p w:rsidR="009C7361" w:rsidRPr="00316750" w:rsidRDefault="009C7361" w:rsidP="00553A8A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焊枪</w:t>
            </w:r>
            <w:r w:rsidR="008931FD">
              <w:rPr>
                <w:rFonts w:ascii="微软雅黑" w:eastAsia="微软雅黑" w:hAnsi="微软雅黑" w:hint="eastAsia"/>
                <w:sz w:val="24"/>
              </w:rPr>
              <w:t>及焊接配件包</w:t>
            </w:r>
          </w:p>
        </w:tc>
        <w:tc>
          <w:tcPr>
            <w:tcW w:w="850" w:type="dxa"/>
            <w:vAlign w:val="center"/>
          </w:tcPr>
          <w:p w:rsidR="009C7361" w:rsidRPr="00316750" w:rsidRDefault="00316750" w:rsidP="00C723B6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1</w:t>
            </w:r>
            <w:r w:rsidR="00F4770A">
              <w:rPr>
                <w:rFonts w:ascii="微软雅黑" w:eastAsia="微软雅黑" w:hAnsi="微软雅黑" w:hint="eastAsia"/>
                <w:sz w:val="24"/>
              </w:rPr>
              <w:t>套</w:t>
            </w:r>
          </w:p>
        </w:tc>
      </w:tr>
      <w:tr w:rsidR="009C7361" w:rsidRPr="00EA54D0" w:rsidTr="008931FD">
        <w:trPr>
          <w:trHeight w:hRule="exact" w:val="454"/>
          <w:jc w:val="center"/>
        </w:trPr>
        <w:tc>
          <w:tcPr>
            <w:tcW w:w="713" w:type="dxa"/>
            <w:vAlign w:val="center"/>
          </w:tcPr>
          <w:p w:rsidR="009C7361" w:rsidRPr="00316750" w:rsidRDefault="009C7361" w:rsidP="00C723B6">
            <w:pPr>
              <w:numPr>
                <w:ilvl w:val="0"/>
                <w:numId w:val="24"/>
              </w:num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543" w:type="dxa"/>
            <w:vAlign w:val="center"/>
          </w:tcPr>
          <w:p w:rsidR="009C7361" w:rsidRPr="00316750" w:rsidRDefault="009C7361" w:rsidP="00C723B6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焊接平台</w:t>
            </w:r>
          </w:p>
        </w:tc>
        <w:tc>
          <w:tcPr>
            <w:tcW w:w="850" w:type="dxa"/>
            <w:vAlign w:val="center"/>
          </w:tcPr>
          <w:p w:rsidR="009C7361" w:rsidRPr="00316750" w:rsidRDefault="00B70A40" w:rsidP="00C723B6">
            <w:pPr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3</w:t>
            </w:r>
            <w:r w:rsidR="00F4770A">
              <w:rPr>
                <w:rFonts w:ascii="微软雅黑" w:eastAsia="微软雅黑" w:hAnsi="微软雅黑" w:hint="eastAsia"/>
                <w:sz w:val="24"/>
              </w:rPr>
              <w:t>件</w:t>
            </w:r>
          </w:p>
        </w:tc>
      </w:tr>
      <w:tr w:rsidR="009C7361" w:rsidRPr="00EA54D0" w:rsidTr="008931FD">
        <w:trPr>
          <w:trHeight w:hRule="exact" w:val="454"/>
          <w:jc w:val="center"/>
        </w:trPr>
        <w:tc>
          <w:tcPr>
            <w:tcW w:w="713" w:type="dxa"/>
            <w:vAlign w:val="center"/>
          </w:tcPr>
          <w:p w:rsidR="009C7361" w:rsidRPr="00316750" w:rsidRDefault="009C7361" w:rsidP="00C723B6">
            <w:pPr>
              <w:numPr>
                <w:ilvl w:val="0"/>
                <w:numId w:val="24"/>
              </w:num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2543" w:type="dxa"/>
            <w:vAlign w:val="center"/>
          </w:tcPr>
          <w:p w:rsidR="009C7361" w:rsidRPr="00316750" w:rsidRDefault="009C7361" w:rsidP="00C723B6">
            <w:pPr>
              <w:spacing w:line="360" w:lineRule="auto"/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焊接夹具</w:t>
            </w:r>
          </w:p>
        </w:tc>
        <w:tc>
          <w:tcPr>
            <w:tcW w:w="850" w:type="dxa"/>
            <w:vAlign w:val="center"/>
          </w:tcPr>
          <w:p w:rsidR="009C7361" w:rsidRPr="00316750" w:rsidRDefault="009C7361" w:rsidP="00C723B6">
            <w:pPr>
              <w:jc w:val="center"/>
              <w:rPr>
                <w:rFonts w:ascii="微软雅黑" w:eastAsia="微软雅黑" w:hAnsi="微软雅黑"/>
                <w:sz w:val="24"/>
              </w:rPr>
            </w:pPr>
            <w:r w:rsidRPr="00316750">
              <w:rPr>
                <w:rFonts w:ascii="微软雅黑" w:eastAsia="微软雅黑" w:hAnsi="微软雅黑" w:hint="eastAsia"/>
                <w:sz w:val="24"/>
              </w:rPr>
              <w:t>若干</w:t>
            </w:r>
          </w:p>
        </w:tc>
      </w:tr>
    </w:tbl>
    <w:p w:rsidR="00F4770A" w:rsidRDefault="00F4770A" w:rsidP="00316750">
      <w:pPr>
        <w:rPr>
          <w:rFonts w:ascii="微软雅黑" w:eastAsia="微软雅黑" w:hAnsi="微软雅黑"/>
          <w:b/>
          <w:bCs/>
          <w:sz w:val="28"/>
          <w:szCs w:val="28"/>
        </w:rPr>
      </w:pPr>
      <w:bookmarkStart w:id="4" w:name="_Toc531875584"/>
    </w:p>
    <w:p w:rsidR="00EF1188" w:rsidRDefault="00EF1188" w:rsidP="00316750">
      <w:pPr>
        <w:rPr>
          <w:rFonts w:ascii="微软雅黑" w:eastAsia="微软雅黑" w:hAnsi="微软雅黑"/>
          <w:b/>
          <w:bCs/>
          <w:sz w:val="28"/>
          <w:szCs w:val="28"/>
        </w:rPr>
      </w:pPr>
    </w:p>
    <w:p w:rsidR="00EF1188" w:rsidRDefault="00EF1188" w:rsidP="00316750">
      <w:pPr>
        <w:rPr>
          <w:rFonts w:ascii="微软雅黑" w:eastAsia="微软雅黑" w:hAnsi="微软雅黑"/>
          <w:b/>
          <w:bCs/>
          <w:sz w:val="28"/>
          <w:szCs w:val="28"/>
        </w:rPr>
      </w:pPr>
    </w:p>
    <w:p w:rsidR="00EF1188" w:rsidRDefault="00EF1188" w:rsidP="00316750">
      <w:pPr>
        <w:rPr>
          <w:rFonts w:ascii="微软雅黑" w:eastAsia="微软雅黑" w:hAnsi="微软雅黑"/>
          <w:b/>
          <w:bCs/>
          <w:sz w:val="28"/>
          <w:szCs w:val="28"/>
        </w:rPr>
      </w:pPr>
    </w:p>
    <w:p w:rsidR="00EF1188" w:rsidRDefault="00EF1188" w:rsidP="00316750">
      <w:pPr>
        <w:rPr>
          <w:rFonts w:ascii="微软雅黑" w:eastAsia="微软雅黑" w:hAnsi="微软雅黑"/>
          <w:b/>
          <w:bCs/>
          <w:sz w:val="28"/>
          <w:szCs w:val="28"/>
        </w:rPr>
      </w:pPr>
    </w:p>
    <w:p w:rsidR="00F4770A" w:rsidRDefault="00F4770A" w:rsidP="00316750">
      <w:pPr>
        <w:rPr>
          <w:rFonts w:ascii="微软雅黑" w:eastAsia="微软雅黑" w:hAnsi="微软雅黑"/>
          <w:b/>
          <w:bCs/>
          <w:sz w:val="28"/>
          <w:szCs w:val="28"/>
        </w:rPr>
      </w:pPr>
    </w:p>
    <w:p w:rsidR="00316750" w:rsidRPr="00684EC6" w:rsidRDefault="00316750" w:rsidP="00684EC6">
      <w:pPr>
        <w:rPr>
          <w:rFonts w:ascii="微软雅黑" w:eastAsia="微软雅黑" w:hAnsi="微软雅黑"/>
          <w:b/>
          <w:bCs/>
          <w:sz w:val="28"/>
          <w:szCs w:val="28"/>
        </w:rPr>
      </w:pPr>
      <w:r w:rsidRPr="00316750">
        <w:rPr>
          <w:rFonts w:ascii="微软雅黑" w:eastAsia="微软雅黑" w:hAnsi="微软雅黑" w:hint="eastAsia"/>
          <w:b/>
          <w:bCs/>
          <w:sz w:val="28"/>
          <w:szCs w:val="28"/>
        </w:rPr>
        <w:t>方案优势：</w:t>
      </w:r>
    </w:p>
    <w:p w:rsidR="003A7940" w:rsidRDefault="00684EC6" w:rsidP="00731914">
      <w:pPr>
        <w:pStyle w:val="41ALTZ1Indent11"/>
        <w:numPr>
          <w:ilvl w:val="0"/>
          <w:numId w:val="33"/>
        </w:numPr>
        <w:ind w:right="59" w:firstLineChars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模块化</w:t>
      </w:r>
      <w:r w:rsidR="003A7940">
        <w:rPr>
          <w:rFonts w:ascii="微软雅黑" w:eastAsia="微软雅黑" w:hAnsi="微软雅黑" w:hint="eastAsia"/>
          <w:sz w:val="28"/>
          <w:szCs w:val="28"/>
        </w:rPr>
        <w:t>标准化</w:t>
      </w:r>
      <w:r w:rsidR="007148D2">
        <w:rPr>
          <w:rFonts w:ascii="微软雅黑" w:eastAsia="微软雅黑" w:hAnsi="微软雅黑" w:hint="eastAsia"/>
          <w:sz w:val="28"/>
          <w:szCs w:val="28"/>
        </w:rPr>
        <w:t>设计</w:t>
      </w:r>
      <w:r>
        <w:rPr>
          <w:rFonts w:ascii="微软雅黑" w:eastAsia="微软雅黑" w:hAnsi="微软雅黑" w:hint="eastAsia"/>
          <w:sz w:val="28"/>
          <w:szCs w:val="28"/>
        </w:rPr>
        <w:t>，</w:t>
      </w:r>
      <w:r w:rsidR="003A7940">
        <w:rPr>
          <w:rFonts w:ascii="微软雅黑" w:eastAsia="微软雅黑" w:hAnsi="微软雅黑" w:hint="eastAsia"/>
          <w:sz w:val="28"/>
          <w:szCs w:val="28"/>
        </w:rPr>
        <w:t>安装调试方便快捷</w:t>
      </w:r>
    </w:p>
    <w:p w:rsidR="00684EC6" w:rsidRDefault="00882436" w:rsidP="00731914">
      <w:pPr>
        <w:pStyle w:val="41ALTZ1Indent11"/>
        <w:numPr>
          <w:ilvl w:val="0"/>
          <w:numId w:val="33"/>
        </w:numPr>
        <w:ind w:right="59" w:firstLineChars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两工位设计，实现两种工件焊接</w:t>
      </w:r>
    </w:p>
    <w:p w:rsidR="00882436" w:rsidRDefault="00882436" w:rsidP="00731914">
      <w:pPr>
        <w:pStyle w:val="41ALTZ1Indent11"/>
        <w:numPr>
          <w:ilvl w:val="0"/>
          <w:numId w:val="33"/>
        </w:numPr>
        <w:ind w:right="59" w:firstLineChars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两工位设计，提供机器人利用率</w:t>
      </w:r>
    </w:p>
    <w:p w:rsidR="000102FB" w:rsidRDefault="003A7940" w:rsidP="000102FB">
      <w:pPr>
        <w:pStyle w:val="41ALTZ1Indent11"/>
        <w:numPr>
          <w:ilvl w:val="0"/>
          <w:numId w:val="33"/>
        </w:numPr>
        <w:ind w:right="59" w:firstLineChars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按钮式操作，简单易学</w:t>
      </w:r>
    </w:p>
    <w:p w:rsidR="000102FB" w:rsidRPr="009F4EBB" w:rsidRDefault="00310C8C" w:rsidP="000102FB">
      <w:pPr>
        <w:pStyle w:val="41ALTZ1Indent11"/>
        <w:ind w:right="59" w:firstLineChars="0" w:firstLine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主要</w:t>
      </w:r>
      <w:r w:rsidR="000102FB" w:rsidRPr="000102FB">
        <w:rPr>
          <w:rFonts w:ascii="微软雅黑" w:eastAsia="微软雅黑" w:hAnsi="微软雅黑" w:hint="eastAsia"/>
          <w:b/>
          <w:bCs/>
          <w:sz w:val="28"/>
          <w:szCs w:val="28"/>
        </w:rPr>
        <w:t>应用：</w:t>
      </w:r>
      <w:r w:rsidR="00B03284" w:rsidRPr="00B03284">
        <w:rPr>
          <w:rFonts w:ascii="微软雅黑" w:eastAsia="微软雅黑" w:hAnsi="微软雅黑" w:hint="eastAsia"/>
          <w:sz w:val="28"/>
          <w:szCs w:val="28"/>
        </w:rPr>
        <w:t>支持</w:t>
      </w:r>
      <w:r w:rsidR="000A5FB4" w:rsidRPr="009F4EBB">
        <w:rPr>
          <w:rFonts w:ascii="微软雅黑" w:eastAsia="微软雅黑" w:hAnsi="微软雅黑" w:hint="eastAsia"/>
          <w:sz w:val="28"/>
          <w:szCs w:val="28"/>
        </w:rPr>
        <w:t>碳钢，不锈钢焊接，适合于小工件</w:t>
      </w:r>
      <w:r w:rsidR="009F4EBB">
        <w:rPr>
          <w:rFonts w:ascii="微软雅黑" w:eastAsia="微软雅黑" w:hAnsi="微软雅黑" w:hint="eastAsia"/>
          <w:sz w:val="28"/>
          <w:szCs w:val="28"/>
        </w:rPr>
        <w:t>，直焊缝</w:t>
      </w:r>
      <w:r w:rsidR="000A5FB4" w:rsidRPr="009F4EBB">
        <w:rPr>
          <w:rFonts w:ascii="微软雅黑" w:eastAsia="微软雅黑" w:hAnsi="微软雅黑" w:hint="eastAsia"/>
          <w:sz w:val="28"/>
          <w:szCs w:val="28"/>
        </w:rPr>
        <w:t>焊接</w:t>
      </w:r>
      <w:r w:rsidR="009F4EBB">
        <w:rPr>
          <w:rFonts w:ascii="微软雅黑" w:eastAsia="微软雅黑" w:hAnsi="微软雅黑" w:hint="eastAsia"/>
          <w:sz w:val="28"/>
          <w:szCs w:val="28"/>
        </w:rPr>
        <w:t>。</w:t>
      </w:r>
    </w:p>
    <w:p w:rsidR="004F6324" w:rsidRPr="004F6324" w:rsidRDefault="008276AD" w:rsidP="004F6324">
      <w:pPr>
        <w:pStyle w:val="3"/>
        <w:numPr>
          <w:ilvl w:val="0"/>
          <w:numId w:val="0"/>
        </w:numPr>
        <w:rPr>
          <w:rFonts w:ascii="微软雅黑" w:eastAsia="微软雅黑" w:hAnsi="微软雅黑"/>
          <w:kern w:val="44"/>
          <w:sz w:val="28"/>
          <w:szCs w:val="28"/>
        </w:rPr>
      </w:pPr>
      <w:r>
        <w:rPr>
          <w:rFonts w:ascii="微软雅黑" w:eastAsia="微软雅黑" w:hAnsi="微软雅黑" w:hint="eastAsia"/>
          <w:kern w:val="44"/>
          <w:sz w:val="28"/>
          <w:szCs w:val="28"/>
        </w:rPr>
        <w:t>案例场景</w:t>
      </w:r>
    </w:p>
    <w:p w:rsidR="004F6324" w:rsidRDefault="004F6324" w:rsidP="004F6324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 w:hint="eastAsia"/>
          <w:color w:val="000000"/>
          <w:sz w:val="28"/>
          <w:szCs w:val="28"/>
        </w:rPr>
        <w:t xml:space="preserve"> </w:t>
      </w:r>
    </w:p>
    <w:p w:rsidR="004F6324" w:rsidRDefault="004F6324" w:rsidP="004F6324">
      <w:pPr>
        <w:rPr>
          <w:rFonts w:ascii="Verdana" w:hAnsi="Verdana"/>
          <w:color w:val="000000"/>
          <w:sz w:val="28"/>
          <w:szCs w:val="28"/>
        </w:rPr>
      </w:pPr>
      <w:r w:rsidRPr="0063451C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4940300" cy="49403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324" w:rsidRPr="0049149C" w:rsidRDefault="004F6324" w:rsidP="004F6324">
      <w:pPr>
        <w:rPr>
          <w:rFonts w:ascii="Verdana" w:hAnsi="Verdana"/>
          <w:b/>
          <w:bCs/>
          <w:color w:val="000000"/>
          <w:sz w:val="28"/>
          <w:szCs w:val="28"/>
        </w:rPr>
      </w:pPr>
      <w:r w:rsidRPr="0049149C">
        <w:rPr>
          <w:rFonts w:ascii="Verdana" w:hAnsi="Verdana" w:hint="eastAsia"/>
          <w:b/>
          <w:bCs/>
          <w:color w:val="000000"/>
          <w:sz w:val="28"/>
          <w:szCs w:val="28"/>
        </w:rPr>
        <w:t>控制</w:t>
      </w:r>
      <w:r w:rsidR="007148D2">
        <w:rPr>
          <w:rFonts w:ascii="Verdana" w:hAnsi="Verdana" w:hint="eastAsia"/>
          <w:b/>
          <w:bCs/>
          <w:color w:val="000000"/>
          <w:sz w:val="28"/>
          <w:szCs w:val="28"/>
        </w:rPr>
        <w:t>盒</w:t>
      </w:r>
      <w:r w:rsidRPr="0049149C">
        <w:rPr>
          <w:rFonts w:ascii="Verdana" w:hAnsi="Verdana" w:hint="eastAsia"/>
          <w:b/>
          <w:bCs/>
          <w:color w:val="000000"/>
          <w:sz w:val="28"/>
          <w:szCs w:val="28"/>
        </w:rPr>
        <w:t>、仪表箱等的自动焊接</w:t>
      </w:r>
    </w:p>
    <w:p w:rsidR="008276AD" w:rsidRPr="004F6324" w:rsidRDefault="008276AD" w:rsidP="008276AD">
      <w:pPr>
        <w:pStyle w:val="41ALTZ1Indent11"/>
        <w:ind w:right="59"/>
      </w:pPr>
    </w:p>
    <w:p w:rsidR="009F4EBB" w:rsidRDefault="009F4EBB" w:rsidP="009F4EBB">
      <w:pPr>
        <w:rPr>
          <w:rFonts w:ascii="Verdana" w:hAnsi="Verdana"/>
          <w:color w:val="000000"/>
          <w:sz w:val="28"/>
          <w:szCs w:val="28"/>
        </w:rPr>
      </w:pPr>
      <w:r w:rsidRPr="008813FA">
        <w:rPr>
          <w:rFonts w:ascii="Verdana" w:hAnsi="Verdan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71900" cy="42989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EBB" w:rsidRDefault="009F4EBB" w:rsidP="009F4EBB">
      <w:pPr>
        <w:rPr>
          <w:rFonts w:ascii="Verdana" w:hAnsi="Verdana"/>
          <w:b/>
          <w:bCs/>
          <w:color w:val="000000"/>
          <w:sz w:val="28"/>
          <w:szCs w:val="28"/>
        </w:rPr>
      </w:pPr>
      <w:r w:rsidRPr="008813FA">
        <w:rPr>
          <w:rFonts w:ascii="Verdana" w:hAnsi="Verdana" w:hint="eastAsia"/>
          <w:b/>
          <w:bCs/>
          <w:color w:val="000000"/>
          <w:sz w:val="28"/>
          <w:szCs w:val="28"/>
        </w:rPr>
        <w:t>货架</w:t>
      </w:r>
      <w:r w:rsidRPr="008813FA">
        <w:rPr>
          <w:rFonts w:ascii="宋体" w:hAnsi="宋体" w:hint="eastAsia"/>
          <w:b/>
          <w:bCs/>
          <w:color w:val="000000"/>
          <w:sz w:val="28"/>
          <w:szCs w:val="28"/>
        </w:rPr>
        <w:t>、</w:t>
      </w:r>
      <w:r w:rsidRPr="008813FA">
        <w:rPr>
          <w:rFonts w:ascii="Verdana" w:hAnsi="Verdana" w:hint="eastAsia"/>
          <w:b/>
          <w:bCs/>
          <w:color w:val="000000"/>
          <w:sz w:val="28"/>
          <w:szCs w:val="28"/>
        </w:rPr>
        <w:t>钣金等配件自动焊接</w:t>
      </w:r>
    </w:p>
    <w:p w:rsidR="008276AD" w:rsidRPr="009F4EBB" w:rsidRDefault="008276AD" w:rsidP="008276AD">
      <w:pPr>
        <w:pStyle w:val="41ALTZ1Indent11"/>
        <w:ind w:right="59"/>
      </w:pPr>
    </w:p>
    <w:p w:rsidR="008276AD" w:rsidRDefault="008276AD" w:rsidP="008276AD">
      <w:pPr>
        <w:pStyle w:val="41ALTZ1Indent11"/>
        <w:ind w:right="59"/>
      </w:pPr>
    </w:p>
    <w:p w:rsidR="008276AD" w:rsidRDefault="008276AD" w:rsidP="008276AD">
      <w:pPr>
        <w:pStyle w:val="41ALTZ1Indent11"/>
        <w:ind w:right="59"/>
      </w:pPr>
    </w:p>
    <w:bookmarkEnd w:id="4"/>
    <w:p w:rsidR="00EA54D0" w:rsidRDefault="00EA54D0" w:rsidP="00EA54D0">
      <w:pPr>
        <w:tabs>
          <w:tab w:val="center" w:pos="952"/>
        </w:tabs>
        <w:spacing w:line="360" w:lineRule="auto"/>
        <w:ind w:left="400"/>
        <w:rPr>
          <w:rFonts w:ascii="宋体" w:hAnsi="宋体"/>
          <w:sz w:val="28"/>
        </w:rPr>
      </w:pPr>
    </w:p>
    <w:p w:rsidR="00EA54D0" w:rsidRPr="00EA54D0" w:rsidRDefault="00EA54D0" w:rsidP="00B1004E">
      <w:pPr>
        <w:pStyle w:val="Default"/>
        <w:rPr>
          <w:rFonts w:hAnsi="Arial"/>
          <w:sz w:val="28"/>
          <w:szCs w:val="28"/>
        </w:rPr>
      </w:pPr>
    </w:p>
    <w:sectPr w:rsidR="00EA54D0" w:rsidRPr="00EA54D0" w:rsidSect="007F0338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440" w:right="1080" w:bottom="1440" w:left="1080" w:header="794" w:footer="794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2FEF" w:rsidRDefault="00EC2FEF" w:rsidP="00395332">
      <w:r>
        <w:separator/>
      </w:r>
    </w:p>
  </w:endnote>
  <w:endnote w:type="continuationSeparator" w:id="0">
    <w:p w:rsidR="00EC2FEF" w:rsidRDefault="00EC2FEF" w:rsidP="00395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昆仑仿宋">
    <w:altName w:val="新宋体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2258" w:rsidRDefault="00192258" w:rsidP="00192258">
    <w:pPr>
      <w:pStyle w:val="af4"/>
      <w:spacing w:before="2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8D8" w:rsidRDefault="0081617C" w:rsidP="00233DC7">
    <w:pPr>
      <w:pStyle w:val="af4"/>
      <w:spacing w:before="240"/>
    </w:pPr>
    <w:r w:rsidRPr="0081617C">
      <w:rPr>
        <w:rFonts w:hint="eastAsia"/>
      </w:rPr>
      <w:t>地址：郑州市高新区大学科技园东区</w:t>
    </w:r>
    <w:r w:rsidRPr="0081617C">
      <w:rPr>
        <w:rFonts w:hint="eastAsia"/>
      </w:rPr>
      <w:t>18</w:t>
    </w:r>
    <w:r w:rsidRPr="0081617C">
      <w:rPr>
        <w:rFonts w:hint="eastAsia"/>
      </w:rPr>
      <w:t>号</w:t>
    </w:r>
    <w:r w:rsidRPr="0081617C">
      <w:rPr>
        <w:rFonts w:hint="eastAsia"/>
      </w:rPr>
      <w:t>B</w:t>
    </w:r>
    <w:r w:rsidRPr="0081617C">
      <w:rPr>
        <w:rFonts w:hint="eastAsia"/>
      </w:rPr>
      <w:t>座</w:t>
    </w:r>
    <w:r w:rsidRPr="0081617C">
      <w:rPr>
        <w:rFonts w:hint="eastAsia"/>
      </w:rPr>
      <w:t>7</w:t>
    </w:r>
    <w:r w:rsidRPr="0081617C">
      <w:rPr>
        <w:rFonts w:hint="eastAsia"/>
      </w:rPr>
      <w:t>层</w:t>
    </w:r>
    <w:r w:rsidRPr="0081617C">
      <w:rPr>
        <w:rFonts w:hint="eastAsia"/>
      </w:rPr>
      <w:t xml:space="preserve">  </w:t>
    </w:r>
    <w:r w:rsidRPr="0081617C">
      <w:rPr>
        <w:rFonts w:hint="eastAsia"/>
      </w:rPr>
      <w:t>电话：</w:t>
    </w:r>
    <w:r w:rsidRPr="0081617C">
      <w:rPr>
        <w:rFonts w:hint="eastAsia"/>
      </w:rPr>
      <w:t>400-999-3607</w:t>
    </w:r>
    <w:r>
      <w:rPr>
        <w:rFonts w:hint="eastAsia"/>
      </w:rPr>
      <w:t xml:space="preserve">                      </w:t>
    </w:r>
    <w:r>
      <w:rPr>
        <w:lang w:val="zh-CN"/>
      </w:rPr>
      <w:t xml:space="preserve"> </w:t>
    </w:r>
    <w:r w:rsidR="00FB1AD2"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 w:rsidR="00FB1AD2">
      <w:rPr>
        <w:b/>
        <w:bCs/>
        <w:sz w:val="24"/>
        <w:szCs w:val="24"/>
      </w:rPr>
      <w:fldChar w:fldCharType="separate"/>
    </w:r>
    <w:r w:rsidR="006D5303">
      <w:rPr>
        <w:b/>
        <w:bCs/>
        <w:noProof/>
      </w:rPr>
      <w:t>1</w:t>
    </w:r>
    <w:r w:rsidR="00FB1AD2"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 w:rsidR="00FB1AD2"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 w:rsidR="00FB1AD2">
      <w:rPr>
        <w:b/>
        <w:bCs/>
        <w:sz w:val="24"/>
        <w:szCs w:val="24"/>
      </w:rPr>
      <w:fldChar w:fldCharType="separate"/>
    </w:r>
    <w:r w:rsidR="006D5303">
      <w:rPr>
        <w:b/>
        <w:bCs/>
        <w:noProof/>
      </w:rPr>
      <w:t>4</w:t>
    </w:r>
    <w:r w:rsidR="00FB1AD2">
      <w:rPr>
        <w:b/>
        <w:bCs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2258" w:rsidRDefault="00192258" w:rsidP="00192258">
    <w:pPr>
      <w:pStyle w:val="af4"/>
      <w:spacing w:before="2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2FEF" w:rsidRDefault="00EC2FEF" w:rsidP="00395332">
      <w:r>
        <w:separator/>
      </w:r>
    </w:p>
  </w:footnote>
  <w:footnote w:type="continuationSeparator" w:id="0">
    <w:p w:rsidR="00EC2FEF" w:rsidRDefault="00EC2FEF" w:rsidP="00395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332" w:rsidRDefault="00395332">
    <w:pPr>
      <w:ind w:firstLine="440"/>
    </w:pPr>
  </w:p>
  <w:p w:rsidR="00395332" w:rsidRDefault="00395332">
    <w:pPr>
      <w:ind w:firstLine="440"/>
    </w:pPr>
  </w:p>
  <w:p w:rsidR="00395332" w:rsidRDefault="00395332">
    <w:pPr>
      <w:ind w:firstLine="440"/>
    </w:pPr>
  </w:p>
  <w:p w:rsidR="000808D8" w:rsidRDefault="000808D8"/>
  <w:p w:rsidR="000808D8" w:rsidRDefault="000808D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484" w:rsidRDefault="00DF3E67" w:rsidP="007F0338">
    <w:pPr>
      <w:framePr w:w="9213" w:h="748" w:hRule="exact" w:wrap="around" w:vAnchor="text" w:hAnchor="page" w:x="1264" w:y="-277"/>
      <w:spacing w:line="240" w:lineRule="atLeast"/>
      <w:jc w:val="left"/>
      <w:rPr>
        <w:rFonts w:ascii="宋体" w:hAnsi="宋体" w:cs="宋体"/>
        <w:kern w:val="0"/>
        <w:sz w:val="28"/>
        <w:szCs w:val="28"/>
      </w:rPr>
    </w:pPr>
    <w:r>
      <w:rPr>
        <w:noProof/>
      </w:rPr>
      <w:drawing>
        <wp:inline distT="0" distB="0" distL="0" distR="0">
          <wp:extent cx="1529019" cy="439947"/>
          <wp:effectExtent l="0" t="0" r="0" b="0"/>
          <wp:docPr id="209" name="图片 2" descr="天云聚合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天云聚合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86" t="14851" r="9242" b="18515"/>
                  <a:stretch>
                    <a:fillRect/>
                  </a:stretch>
                </pic:blipFill>
                <pic:spPr bwMode="auto">
                  <a:xfrm>
                    <a:off x="0" y="0"/>
                    <a:ext cx="1557367" cy="448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0338">
      <w:rPr>
        <w:rFonts w:ascii="宋体" w:hAnsi="宋体" w:cs="宋体" w:hint="eastAsia"/>
        <w:kern w:val="0"/>
        <w:sz w:val="28"/>
        <w:szCs w:val="28"/>
      </w:rPr>
      <w:t xml:space="preserve">                            聚合 责任 创新 </w:t>
    </w:r>
    <w:r w:rsidR="0023775D" w:rsidRPr="007F0338">
      <w:rPr>
        <w:rFonts w:ascii="宋体" w:hAnsi="宋体" w:cs="宋体" w:hint="eastAsia"/>
        <w:kern w:val="0"/>
        <w:sz w:val="28"/>
        <w:szCs w:val="28"/>
      </w:rPr>
      <w:t>效率</w:t>
    </w:r>
  </w:p>
  <w:p w:rsidR="007F0338" w:rsidRPr="007F0338" w:rsidRDefault="007F0338" w:rsidP="007F0338">
    <w:pPr>
      <w:framePr w:w="9213" w:h="748" w:hRule="exact" w:wrap="around" w:vAnchor="text" w:hAnchor="page" w:x="1264" w:y="-277"/>
      <w:spacing w:line="240" w:lineRule="atLeast"/>
      <w:jc w:val="left"/>
      <w:rPr>
        <w:rFonts w:ascii="宋体" w:hAnsi="宋体" w:cs="宋体"/>
        <w:kern w:val="0"/>
        <w:sz w:val="28"/>
        <w:szCs w:val="28"/>
      </w:rPr>
    </w:pPr>
  </w:p>
  <w:p w:rsidR="0023775D" w:rsidRDefault="0023775D" w:rsidP="007F0338">
    <w:pPr>
      <w:framePr w:w="9213" w:h="748" w:hRule="exact" w:wrap="around" w:vAnchor="text" w:hAnchor="page" w:x="1264" w:y="-277"/>
      <w:rPr>
        <w:rFonts w:ascii="宋体" w:hAnsi="宋体" w:cs="宋体"/>
        <w:kern w:val="0"/>
        <w:sz w:val="24"/>
      </w:rPr>
    </w:pPr>
  </w:p>
  <w:p w:rsidR="0023775D" w:rsidRPr="0081617C" w:rsidRDefault="0023775D" w:rsidP="007F0338">
    <w:pPr>
      <w:framePr w:w="9213" w:h="748" w:hRule="exact" w:wrap="around" w:vAnchor="text" w:hAnchor="page" w:x="1264" w:y="-277"/>
      <w:rPr>
        <w:rFonts w:ascii="宋体" w:hAnsi="宋体" w:cs="宋体"/>
        <w:kern w:val="0"/>
        <w:sz w:val="24"/>
      </w:rPr>
    </w:pPr>
  </w:p>
  <w:p w:rsidR="007F0338" w:rsidRDefault="007F033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345pt;height:243.5pt" o:bullet="t">
        <v:imagedata r:id="rId1" o:title=""/>
      </v:shape>
    </w:pict>
  </w:numPicBullet>
  <w:abstractNum w:abstractNumId="0" w15:restartNumberingAfterBreak="0">
    <w:nsid w:val="01624552"/>
    <w:multiLevelType w:val="multilevel"/>
    <w:tmpl w:val="0162455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2C56CED"/>
    <w:multiLevelType w:val="multilevel"/>
    <w:tmpl w:val="02C56CED"/>
    <w:lvl w:ilvl="0">
      <w:start w:val="1"/>
      <w:numFmt w:val="decimal"/>
      <w:pStyle w:val="1"/>
      <w:lvlText w:val="%1"/>
      <w:lvlJc w:val="left"/>
      <w:pPr>
        <w:tabs>
          <w:tab w:val="left" w:pos="0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860"/>
        </w:tabs>
        <w:ind w:left="860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left" w:pos="1004"/>
        </w:tabs>
        <w:ind w:left="1004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078A7B50"/>
    <w:multiLevelType w:val="singleLevel"/>
    <w:tmpl w:val="078A7B50"/>
    <w:lvl w:ilvl="0">
      <w:start w:val="1"/>
      <w:numFmt w:val="bullet"/>
      <w:lvlText w:val=""/>
      <w:lvlJc w:val="left"/>
      <w:pPr>
        <w:tabs>
          <w:tab w:val="left" w:pos="425"/>
        </w:tabs>
        <w:ind w:left="425" w:hanging="425"/>
      </w:pPr>
      <w:rPr>
        <w:rFonts w:ascii="Wingdings" w:hAnsi="Wingdings" w:hint="default"/>
        <w:sz w:val="15"/>
      </w:rPr>
    </w:lvl>
  </w:abstractNum>
  <w:abstractNum w:abstractNumId="3" w15:restartNumberingAfterBreak="0">
    <w:nsid w:val="0BD17AD3"/>
    <w:multiLevelType w:val="hybridMultilevel"/>
    <w:tmpl w:val="9FAE826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D227780"/>
    <w:multiLevelType w:val="hybridMultilevel"/>
    <w:tmpl w:val="9D565A00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 w15:restartNumberingAfterBreak="0">
    <w:nsid w:val="0DA94895"/>
    <w:multiLevelType w:val="multilevel"/>
    <w:tmpl w:val="0DA94895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 w15:restartNumberingAfterBreak="0">
    <w:nsid w:val="1AD8081F"/>
    <w:multiLevelType w:val="multilevel"/>
    <w:tmpl w:val="1AD8081F"/>
    <w:lvl w:ilvl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7" w15:restartNumberingAfterBreak="0">
    <w:nsid w:val="21100BFA"/>
    <w:multiLevelType w:val="multilevel"/>
    <w:tmpl w:val="21100BF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29574CB"/>
    <w:multiLevelType w:val="multilevel"/>
    <w:tmpl w:val="229574CB"/>
    <w:lvl w:ilvl="0">
      <w:start w:val="1"/>
      <w:numFmt w:val="bullet"/>
      <w:lvlText w:val="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3.%2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9" w15:restartNumberingAfterBreak="0">
    <w:nsid w:val="290F6487"/>
    <w:multiLevelType w:val="multilevel"/>
    <w:tmpl w:val="290F6487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10" w15:restartNumberingAfterBreak="0">
    <w:nsid w:val="369D55D4"/>
    <w:multiLevelType w:val="multilevel"/>
    <w:tmpl w:val="369D55D4"/>
    <w:lvl w:ilvl="0">
      <w:start w:val="1"/>
      <w:numFmt w:val="decimal"/>
      <w:pStyle w:val="20"/>
      <w:lvlText w:val="%1)"/>
      <w:lvlJc w:val="left"/>
      <w:pPr>
        <w:tabs>
          <w:tab w:val="left" w:pos="1321"/>
        </w:tabs>
        <w:ind w:left="1661" w:hanging="453"/>
      </w:pPr>
      <w:rPr>
        <w:rFonts w:hint="eastAsia"/>
      </w:rPr>
    </w:lvl>
    <w:lvl w:ilvl="1">
      <w:start w:val="1"/>
      <w:numFmt w:val="bullet"/>
      <w:lvlText w:val=""/>
      <w:lvlJc w:val="left"/>
      <w:pPr>
        <w:tabs>
          <w:tab w:val="left" w:pos="3107"/>
        </w:tabs>
        <w:ind w:left="3107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left" w:pos="3527"/>
        </w:tabs>
        <w:ind w:left="35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3947"/>
        </w:tabs>
        <w:ind w:left="39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4367"/>
        </w:tabs>
        <w:ind w:left="43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4787"/>
        </w:tabs>
        <w:ind w:left="47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5207"/>
        </w:tabs>
        <w:ind w:left="52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5627"/>
        </w:tabs>
        <w:ind w:left="56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6047"/>
        </w:tabs>
        <w:ind w:left="6047" w:hanging="420"/>
      </w:pPr>
      <w:rPr>
        <w:rFonts w:ascii="Wingdings" w:hAnsi="Wingdings" w:hint="default"/>
      </w:rPr>
    </w:lvl>
  </w:abstractNum>
  <w:abstractNum w:abstractNumId="11" w15:restartNumberingAfterBreak="0">
    <w:nsid w:val="3FA84459"/>
    <w:multiLevelType w:val="hybridMultilevel"/>
    <w:tmpl w:val="61126036"/>
    <w:lvl w:ilvl="0" w:tplc="FCB09A1A">
      <w:start w:val="1"/>
      <w:numFmt w:val="decimal"/>
      <w:lvlText w:val="%1．"/>
      <w:lvlJc w:val="left"/>
      <w:pPr>
        <w:ind w:left="520" w:hanging="5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20574C2"/>
    <w:multiLevelType w:val="multilevel"/>
    <w:tmpl w:val="420574C2"/>
    <w:lvl w:ilvl="0">
      <w:start w:val="1"/>
      <w:numFmt w:val="decimal"/>
      <w:pStyle w:val="2h2H2h2h2appAHeader2Level2Headheading2l2"/>
      <w:suff w:val="space"/>
      <w:lvlText w:val="1.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3217C50"/>
    <w:multiLevelType w:val="multilevel"/>
    <w:tmpl w:val="43217C50"/>
    <w:lvl w:ilvl="0">
      <w:start w:val="1"/>
      <w:numFmt w:val="chineseCountingThousand"/>
      <w:pStyle w:val="Cambria01482"/>
      <w:lvlText w:val="第%1章"/>
      <w:lvlJc w:val="center"/>
      <w:pPr>
        <w:ind w:left="420" w:hanging="42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4" w15:restartNumberingAfterBreak="0">
    <w:nsid w:val="448B5ABE"/>
    <w:multiLevelType w:val="multilevel"/>
    <w:tmpl w:val="448B5ABE"/>
    <w:lvl w:ilvl="0">
      <w:start w:val="1"/>
      <w:numFmt w:val="bullet"/>
      <w:lvlText w:val=""/>
      <w:lvlJc w:val="left"/>
      <w:pPr>
        <w:tabs>
          <w:tab w:val="left" w:pos="1301"/>
        </w:tabs>
        <w:ind w:left="130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721"/>
        </w:tabs>
        <w:ind w:left="172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141"/>
        </w:tabs>
        <w:ind w:left="214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561"/>
        </w:tabs>
        <w:ind w:left="256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981"/>
        </w:tabs>
        <w:ind w:left="298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401"/>
        </w:tabs>
        <w:ind w:left="340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821"/>
        </w:tabs>
        <w:ind w:left="382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241"/>
        </w:tabs>
        <w:ind w:left="424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661"/>
        </w:tabs>
        <w:ind w:left="4661" w:hanging="420"/>
      </w:pPr>
      <w:rPr>
        <w:rFonts w:ascii="Wingdings" w:hAnsi="Wingdings" w:hint="default"/>
      </w:rPr>
    </w:lvl>
  </w:abstractNum>
  <w:abstractNum w:abstractNumId="15" w15:restartNumberingAfterBreak="0">
    <w:nsid w:val="44DF5111"/>
    <w:multiLevelType w:val="hybridMultilevel"/>
    <w:tmpl w:val="5CEEAFFA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6" w15:restartNumberingAfterBreak="0">
    <w:nsid w:val="453F5702"/>
    <w:multiLevelType w:val="singleLevel"/>
    <w:tmpl w:val="453F5702"/>
    <w:lvl w:ilvl="0">
      <w:start w:val="1"/>
      <w:numFmt w:val="bullet"/>
      <w:lvlText w:val=""/>
      <w:lvlJc w:val="left"/>
      <w:pPr>
        <w:tabs>
          <w:tab w:val="left" w:pos="425"/>
        </w:tabs>
        <w:ind w:left="425" w:hanging="425"/>
      </w:pPr>
      <w:rPr>
        <w:rFonts w:ascii="Wingdings" w:hAnsi="Wingdings" w:hint="default"/>
        <w:sz w:val="15"/>
      </w:rPr>
    </w:lvl>
  </w:abstractNum>
  <w:abstractNum w:abstractNumId="17" w15:restartNumberingAfterBreak="0">
    <w:nsid w:val="48761106"/>
    <w:multiLevelType w:val="multilevel"/>
    <w:tmpl w:val="0FE2B9BA"/>
    <w:lvl w:ilvl="0">
      <w:start w:val="1"/>
      <w:numFmt w:val="chineseCountingThousand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 w15:restartNumberingAfterBreak="0">
    <w:nsid w:val="4D0D2D9A"/>
    <w:multiLevelType w:val="hybridMultilevel"/>
    <w:tmpl w:val="4CA6E0C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F8D180D"/>
    <w:multiLevelType w:val="multilevel"/>
    <w:tmpl w:val="4F8D180D"/>
    <w:lvl w:ilvl="0">
      <w:start w:val="1"/>
      <w:numFmt w:val="bullet"/>
      <w:pStyle w:val="10"/>
      <w:lvlText w:val=""/>
      <w:lvlJc w:val="left"/>
      <w:pPr>
        <w:tabs>
          <w:tab w:val="left" w:pos="1427"/>
        </w:tabs>
        <w:ind w:left="1427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BFB7AC9"/>
    <w:multiLevelType w:val="multilevel"/>
    <w:tmpl w:val="5BFB7AC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EAF1FAC"/>
    <w:multiLevelType w:val="multilevel"/>
    <w:tmpl w:val="5EAF1FAC"/>
    <w:lvl w:ilvl="0">
      <w:start w:val="1"/>
      <w:numFmt w:val="bullet"/>
      <w:pStyle w:val="a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22" w15:restartNumberingAfterBreak="0">
    <w:nsid w:val="62331999"/>
    <w:multiLevelType w:val="multilevel"/>
    <w:tmpl w:val="62331999"/>
    <w:lvl w:ilvl="0">
      <w:start w:val="1"/>
      <w:numFmt w:val="decimal"/>
      <w:pStyle w:val="11"/>
      <w:lvlText w:val="%1）"/>
      <w:lvlJc w:val="left"/>
      <w:pPr>
        <w:tabs>
          <w:tab w:val="left" w:pos="200"/>
        </w:tabs>
        <w:ind w:left="597" w:hanging="397"/>
      </w:pPr>
      <w:rPr>
        <w:rFonts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310250E"/>
    <w:multiLevelType w:val="multilevel"/>
    <w:tmpl w:val="6310250E"/>
    <w:lvl w:ilvl="0">
      <w:start w:val="1"/>
      <w:numFmt w:val="decimal"/>
      <w:pStyle w:val="a0"/>
      <w:suff w:val="space"/>
      <w:lvlText w:val="%1）"/>
      <w:lvlJc w:val="left"/>
      <w:pPr>
        <w:ind w:left="993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33" w:hanging="420"/>
      </w:pPr>
    </w:lvl>
    <w:lvl w:ilvl="2">
      <w:start w:val="1"/>
      <w:numFmt w:val="lowerRoman"/>
      <w:lvlText w:val="%3."/>
      <w:lvlJc w:val="right"/>
      <w:pPr>
        <w:ind w:left="1853" w:hanging="420"/>
      </w:pPr>
    </w:lvl>
    <w:lvl w:ilvl="3">
      <w:start w:val="1"/>
      <w:numFmt w:val="decimal"/>
      <w:lvlText w:val="%4."/>
      <w:lvlJc w:val="left"/>
      <w:pPr>
        <w:ind w:left="2273" w:hanging="420"/>
      </w:pPr>
    </w:lvl>
    <w:lvl w:ilvl="4">
      <w:start w:val="1"/>
      <w:numFmt w:val="lowerLetter"/>
      <w:lvlText w:val="%5)"/>
      <w:lvlJc w:val="left"/>
      <w:pPr>
        <w:ind w:left="2693" w:hanging="420"/>
      </w:pPr>
    </w:lvl>
    <w:lvl w:ilvl="5">
      <w:start w:val="1"/>
      <w:numFmt w:val="lowerRoman"/>
      <w:lvlText w:val="%6."/>
      <w:lvlJc w:val="right"/>
      <w:pPr>
        <w:ind w:left="3113" w:hanging="420"/>
      </w:pPr>
    </w:lvl>
    <w:lvl w:ilvl="6">
      <w:start w:val="1"/>
      <w:numFmt w:val="decimal"/>
      <w:lvlText w:val="%7."/>
      <w:lvlJc w:val="left"/>
      <w:pPr>
        <w:ind w:left="3533" w:hanging="420"/>
      </w:pPr>
    </w:lvl>
    <w:lvl w:ilvl="7">
      <w:start w:val="1"/>
      <w:numFmt w:val="lowerLetter"/>
      <w:lvlText w:val="%8)"/>
      <w:lvlJc w:val="left"/>
      <w:pPr>
        <w:ind w:left="3953" w:hanging="420"/>
      </w:pPr>
    </w:lvl>
    <w:lvl w:ilvl="8">
      <w:start w:val="1"/>
      <w:numFmt w:val="lowerRoman"/>
      <w:lvlText w:val="%9."/>
      <w:lvlJc w:val="right"/>
      <w:pPr>
        <w:ind w:left="4373" w:hanging="420"/>
      </w:pPr>
    </w:lvl>
  </w:abstractNum>
  <w:abstractNum w:abstractNumId="24" w15:restartNumberingAfterBreak="0">
    <w:nsid w:val="66DF3F82"/>
    <w:multiLevelType w:val="multilevel"/>
    <w:tmpl w:val="66DF3F82"/>
    <w:lvl w:ilvl="0">
      <w:start w:val="1"/>
      <w:numFmt w:val="decimal"/>
      <w:pStyle w:val="3h3heading3TOCh31h32h3hH3Kop3Vl3Level3Head"/>
      <w:lvlText w:val="1.1.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720137B"/>
    <w:multiLevelType w:val="multilevel"/>
    <w:tmpl w:val="6720137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6BDE7A52"/>
    <w:multiLevelType w:val="hybridMultilevel"/>
    <w:tmpl w:val="1602C7F0"/>
    <w:lvl w:ilvl="0" w:tplc="8DF0D26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00" w:hanging="420"/>
      </w:pPr>
    </w:lvl>
    <w:lvl w:ilvl="2" w:tplc="0409001B">
      <w:start w:val="1"/>
      <w:numFmt w:val="lowerRoman"/>
      <w:lvlText w:val="%3."/>
      <w:lvlJc w:val="right"/>
      <w:pPr>
        <w:ind w:left="1820" w:hanging="420"/>
      </w:pPr>
    </w:lvl>
    <w:lvl w:ilvl="3" w:tplc="0409000F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7" w15:restartNumberingAfterBreak="0">
    <w:nsid w:val="6DEC3C22"/>
    <w:multiLevelType w:val="hybridMultilevel"/>
    <w:tmpl w:val="23A2822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756A3144"/>
    <w:multiLevelType w:val="hybridMultilevel"/>
    <w:tmpl w:val="8A3220E6"/>
    <w:lvl w:ilvl="0" w:tplc="04090011">
      <w:start w:val="1"/>
      <w:numFmt w:val="decimal"/>
      <w:lvlText w:val="%1)"/>
      <w:lvlJc w:val="left"/>
      <w:pPr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29" w15:restartNumberingAfterBreak="0">
    <w:nsid w:val="7A805083"/>
    <w:multiLevelType w:val="hybridMultilevel"/>
    <w:tmpl w:val="7A8CAA06"/>
    <w:lvl w:ilvl="0" w:tplc="30D48D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BD02D1C"/>
    <w:multiLevelType w:val="singleLevel"/>
    <w:tmpl w:val="7BD02D1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</w:abstractNum>
  <w:abstractNum w:abstractNumId="31" w15:restartNumberingAfterBreak="0">
    <w:nsid w:val="7FDA2CBE"/>
    <w:multiLevelType w:val="hybridMultilevel"/>
    <w:tmpl w:val="48C641B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2"/>
  </w:num>
  <w:num w:numId="3">
    <w:abstractNumId w:val="10"/>
  </w:num>
  <w:num w:numId="4">
    <w:abstractNumId w:val="19"/>
  </w:num>
  <w:num w:numId="5">
    <w:abstractNumId w:val="21"/>
  </w:num>
  <w:num w:numId="6">
    <w:abstractNumId w:val="23"/>
  </w:num>
  <w:num w:numId="7">
    <w:abstractNumId w:val="13"/>
  </w:num>
  <w:num w:numId="8">
    <w:abstractNumId w:val="12"/>
  </w:num>
  <w:num w:numId="9">
    <w:abstractNumId w:val="24"/>
  </w:num>
  <w:num w:numId="10">
    <w:abstractNumId w:val="25"/>
  </w:num>
  <w:num w:numId="11">
    <w:abstractNumId w:val="20"/>
  </w:num>
  <w:num w:numId="12">
    <w:abstractNumId w:val="9"/>
  </w:num>
  <w:num w:numId="13">
    <w:abstractNumId w:val="7"/>
  </w:num>
  <w:num w:numId="14">
    <w:abstractNumId w:val="0"/>
  </w:num>
  <w:num w:numId="15">
    <w:abstractNumId w:val="3"/>
  </w:num>
  <w:num w:numId="16">
    <w:abstractNumId w:val="1"/>
  </w:num>
  <w:num w:numId="17">
    <w:abstractNumId w:val="31"/>
  </w:num>
  <w:num w:numId="18">
    <w:abstractNumId w:val="27"/>
  </w:num>
  <w:num w:numId="19">
    <w:abstractNumId w:val="4"/>
  </w:num>
  <w:num w:numId="20">
    <w:abstractNumId w:val="28"/>
  </w:num>
  <w:num w:numId="21">
    <w:abstractNumId w:val="15"/>
  </w:num>
  <w:num w:numId="22">
    <w:abstractNumId w:val="18"/>
  </w:num>
  <w:num w:numId="23">
    <w:abstractNumId w:val="5"/>
  </w:num>
  <w:num w:numId="24">
    <w:abstractNumId w:val="30"/>
  </w:num>
  <w:num w:numId="25">
    <w:abstractNumId w:val="16"/>
  </w:num>
  <w:num w:numId="26">
    <w:abstractNumId w:val="2"/>
  </w:num>
  <w:num w:numId="27">
    <w:abstractNumId w:val="6"/>
  </w:num>
  <w:num w:numId="28">
    <w:abstractNumId w:val="8"/>
  </w:num>
  <w:num w:numId="29">
    <w:abstractNumId w:val="14"/>
  </w:num>
  <w:num w:numId="30">
    <w:abstractNumId w:val="17"/>
  </w:num>
  <w:num w:numId="31">
    <w:abstractNumId w:val="26"/>
  </w:num>
  <w:num w:numId="32">
    <w:abstractNumId w:val="11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defaultTabStop w:val="420"/>
  <w:drawingGridHorizontalSpacing w:val="110"/>
  <w:drawingGridVerticalSpacing w:val="156"/>
  <w:noPunctuationKerning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CE8"/>
    <w:rsid w:val="00000F25"/>
    <w:rsid w:val="00004E9A"/>
    <w:rsid w:val="00005CB2"/>
    <w:rsid w:val="00007CCB"/>
    <w:rsid w:val="000102FB"/>
    <w:rsid w:val="00021784"/>
    <w:rsid w:val="00021B60"/>
    <w:rsid w:val="00023793"/>
    <w:rsid w:val="00025976"/>
    <w:rsid w:val="00027CB8"/>
    <w:rsid w:val="00032566"/>
    <w:rsid w:val="00033D80"/>
    <w:rsid w:val="00042CC5"/>
    <w:rsid w:val="00043F7A"/>
    <w:rsid w:val="000453CC"/>
    <w:rsid w:val="00046178"/>
    <w:rsid w:val="00050738"/>
    <w:rsid w:val="00050CE8"/>
    <w:rsid w:val="00050FE7"/>
    <w:rsid w:val="0005183C"/>
    <w:rsid w:val="000520B0"/>
    <w:rsid w:val="000523CA"/>
    <w:rsid w:val="00072A91"/>
    <w:rsid w:val="000804CF"/>
    <w:rsid w:val="000808D8"/>
    <w:rsid w:val="00080A0F"/>
    <w:rsid w:val="0008495E"/>
    <w:rsid w:val="000901E1"/>
    <w:rsid w:val="00095C6C"/>
    <w:rsid w:val="00096ABD"/>
    <w:rsid w:val="0009712D"/>
    <w:rsid w:val="00097678"/>
    <w:rsid w:val="000A512F"/>
    <w:rsid w:val="000A5FB4"/>
    <w:rsid w:val="000A64F5"/>
    <w:rsid w:val="000A7998"/>
    <w:rsid w:val="000B55A2"/>
    <w:rsid w:val="000B675D"/>
    <w:rsid w:val="000B78EE"/>
    <w:rsid w:val="000C411A"/>
    <w:rsid w:val="000D17F7"/>
    <w:rsid w:val="000D757A"/>
    <w:rsid w:val="000D7A1B"/>
    <w:rsid w:val="000E657C"/>
    <w:rsid w:val="000E6D35"/>
    <w:rsid w:val="000E6FB0"/>
    <w:rsid w:val="000F02BA"/>
    <w:rsid w:val="000F225A"/>
    <w:rsid w:val="001035CA"/>
    <w:rsid w:val="00104FBE"/>
    <w:rsid w:val="0010559F"/>
    <w:rsid w:val="001171C7"/>
    <w:rsid w:val="0012120A"/>
    <w:rsid w:val="00122298"/>
    <w:rsid w:val="001223B7"/>
    <w:rsid w:val="00125591"/>
    <w:rsid w:val="00132671"/>
    <w:rsid w:val="00132EF7"/>
    <w:rsid w:val="00133EE0"/>
    <w:rsid w:val="001355FF"/>
    <w:rsid w:val="001419CC"/>
    <w:rsid w:val="001428DB"/>
    <w:rsid w:val="00145048"/>
    <w:rsid w:val="001539BF"/>
    <w:rsid w:val="00156778"/>
    <w:rsid w:val="00180443"/>
    <w:rsid w:val="00180CAF"/>
    <w:rsid w:val="00181890"/>
    <w:rsid w:val="001825DC"/>
    <w:rsid w:val="00192258"/>
    <w:rsid w:val="001927FC"/>
    <w:rsid w:val="001948DA"/>
    <w:rsid w:val="001A2EE2"/>
    <w:rsid w:val="001A6681"/>
    <w:rsid w:val="001A66AA"/>
    <w:rsid w:val="001A6B52"/>
    <w:rsid w:val="001B0915"/>
    <w:rsid w:val="001B4771"/>
    <w:rsid w:val="001B6BC6"/>
    <w:rsid w:val="001C08C3"/>
    <w:rsid w:val="001C1BDB"/>
    <w:rsid w:val="001C7BB0"/>
    <w:rsid w:val="001D3A69"/>
    <w:rsid w:val="001E690C"/>
    <w:rsid w:val="001E6A51"/>
    <w:rsid w:val="001E7F77"/>
    <w:rsid w:val="001F2484"/>
    <w:rsid w:val="001F7B4A"/>
    <w:rsid w:val="0020242E"/>
    <w:rsid w:val="0021254D"/>
    <w:rsid w:val="002137EC"/>
    <w:rsid w:val="002147E5"/>
    <w:rsid w:val="002159E9"/>
    <w:rsid w:val="00220DA2"/>
    <w:rsid w:val="00227991"/>
    <w:rsid w:val="00231345"/>
    <w:rsid w:val="00233DC7"/>
    <w:rsid w:val="00234CEE"/>
    <w:rsid w:val="0023775D"/>
    <w:rsid w:val="002426B3"/>
    <w:rsid w:val="002434E0"/>
    <w:rsid w:val="00244293"/>
    <w:rsid w:val="002442E4"/>
    <w:rsid w:val="002444CA"/>
    <w:rsid w:val="00252941"/>
    <w:rsid w:val="00257635"/>
    <w:rsid w:val="002627AE"/>
    <w:rsid w:val="00271346"/>
    <w:rsid w:val="002723A0"/>
    <w:rsid w:val="002723EE"/>
    <w:rsid w:val="00273FC4"/>
    <w:rsid w:val="00283258"/>
    <w:rsid w:val="002853F0"/>
    <w:rsid w:val="00285A58"/>
    <w:rsid w:val="002871E3"/>
    <w:rsid w:val="00291571"/>
    <w:rsid w:val="0029352D"/>
    <w:rsid w:val="0029384B"/>
    <w:rsid w:val="002A408C"/>
    <w:rsid w:val="002A49AE"/>
    <w:rsid w:val="002A5DF5"/>
    <w:rsid w:val="002B4856"/>
    <w:rsid w:val="002B6342"/>
    <w:rsid w:val="002B7B2A"/>
    <w:rsid w:val="002C0050"/>
    <w:rsid w:val="002D13C4"/>
    <w:rsid w:val="002D5A02"/>
    <w:rsid w:val="002D61C8"/>
    <w:rsid w:val="002D6DB3"/>
    <w:rsid w:val="002E1603"/>
    <w:rsid w:val="002E407A"/>
    <w:rsid w:val="002E4C66"/>
    <w:rsid w:val="002F0C3B"/>
    <w:rsid w:val="002F2BB1"/>
    <w:rsid w:val="002F3816"/>
    <w:rsid w:val="00304BF2"/>
    <w:rsid w:val="00306F37"/>
    <w:rsid w:val="00310C8C"/>
    <w:rsid w:val="00314C65"/>
    <w:rsid w:val="00316750"/>
    <w:rsid w:val="00322D2E"/>
    <w:rsid w:val="003260BD"/>
    <w:rsid w:val="00332A14"/>
    <w:rsid w:val="003357EA"/>
    <w:rsid w:val="003377C8"/>
    <w:rsid w:val="003441AA"/>
    <w:rsid w:val="00344BD6"/>
    <w:rsid w:val="00346082"/>
    <w:rsid w:val="003461C1"/>
    <w:rsid w:val="003468A4"/>
    <w:rsid w:val="00350378"/>
    <w:rsid w:val="0035496D"/>
    <w:rsid w:val="003557E4"/>
    <w:rsid w:val="0035676A"/>
    <w:rsid w:val="0036621D"/>
    <w:rsid w:val="00367A4F"/>
    <w:rsid w:val="0037609A"/>
    <w:rsid w:val="00377573"/>
    <w:rsid w:val="00381783"/>
    <w:rsid w:val="00382C64"/>
    <w:rsid w:val="00383707"/>
    <w:rsid w:val="00387690"/>
    <w:rsid w:val="00390A44"/>
    <w:rsid w:val="00390F5F"/>
    <w:rsid w:val="00391844"/>
    <w:rsid w:val="00395332"/>
    <w:rsid w:val="003A689A"/>
    <w:rsid w:val="003A6B47"/>
    <w:rsid w:val="003A7940"/>
    <w:rsid w:val="003C42E9"/>
    <w:rsid w:val="003C63FF"/>
    <w:rsid w:val="003C6E04"/>
    <w:rsid w:val="003D0FBE"/>
    <w:rsid w:val="003D18D5"/>
    <w:rsid w:val="003D24C4"/>
    <w:rsid w:val="003D338F"/>
    <w:rsid w:val="003D54EE"/>
    <w:rsid w:val="003D5BD2"/>
    <w:rsid w:val="003E1FA3"/>
    <w:rsid w:val="003E5AEA"/>
    <w:rsid w:val="003E7419"/>
    <w:rsid w:val="003E7919"/>
    <w:rsid w:val="003F2217"/>
    <w:rsid w:val="003F2387"/>
    <w:rsid w:val="003F259A"/>
    <w:rsid w:val="003F36F5"/>
    <w:rsid w:val="004063A3"/>
    <w:rsid w:val="0040692A"/>
    <w:rsid w:val="004079C5"/>
    <w:rsid w:val="00412E2A"/>
    <w:rsid w:val="00414203"/>
    <w:rsid w:val="0041763F"/>
    <w:rsid w:val="0042249C"/>
    <w:rsid w:val="004262A4"/>
    <w:rsid w:val="0043089B"/>
    <w:rsid w:val="00440C34"/>
    <w:rsid w:val="00452C2D"/>
    <w:rsid w:val="00455C94"/>
    <w:rsid w:val="0046057C"/>
    <w:rsid w:val="0046193E"/>
    <w:rsid w:val="0046301B"/>
    <w:rsid w:val="00464C99"/>
    <w:rsid w:val="00464FEE"/>
    <w:rsid w:val="0046673F"/>
    <w:rsid w:val="00467B4B"/>
    <w:rsid w:val="0047173F"/>
    <w:rsid w:val="00471D37"/>
    <w:rsid w:val="00474642"/>
    <w:rsid w:val="00474DC1"/>
    <w:rsid w:val="004861D2"/>
    <w:rsid w:val="0049534B"/>
    <w:rsid w:val="00496713"/>
    <w:rsid w:val="004A261C"/>
    <w:rsid w:val="004A2D73"/>
    <w:rsid w:val="004A7ABE"/>
    <w:rsid w:val="004B2286"/>
    <w:rsid w:val="004B2415"/>
    <w:rsid w:val="004B446A"/>
    <w:rsid w:val="004B6EBA"/>
    <w:rsid w:val="004C133F"/>
    <w:rsid w:val="004C5040"/>
    <w:rsid w:val="004C6F1B"/>
    <w:rsid w:val="004D5B14"/>
    <w:rsid w:val="004E035C"/>
    <w:rsid w:val="004F1B79"/>
    <w:rsid w:val="004F247F"/>
    <w:rsid w:val="004F4867"/>
    <w:rsid w:val="004F549E"/>
    <w:rsid w:val="004F6324"/>
    <w:rsid w:val="005032DB"/>
    <w:rsid w:val="00504D23"/>
    <w:rsid w:val="005065A0"/>
    <w:rsid w:val="0050688C"/>
    <w:rsid w:val="00513F14"/>
    <w:rsid w:val="00523DD6"/>
    <w:rsid w:val="00524B1B"/>
    <w:rsid w:val="00524D50"/>
    <w:rsid w:val="00525592"/>
    <w:rsid w:val="00526812"/>
    <w:rsid w:val="00526C57"/>
    <w:rsid w:val="005315C8"/>
    <w:rsid w:val="0053441B"/>
    <w:rsid w:val="0053533F"/>
    <w:rsid w:val="00536A04"/>
    <w:rsid w:val="005407C3"/>
    <w:rsid w:val="0054345F"/>
    <w:rsid w:val="005510E5"/>
    <w:rsid w:val="00553A8A"/>
    <w:rsid w:val="005610FB"/>
    <w:rsid w:val="00561D91"/>
    <w:rsid w:val="0056336C"/>
    <w:rsid w:val="00565D03"/>
    <w:rsid w:val="00565F43"/>
    <w:rsid w:val="00567D75"/>
    <w:rsid w:val="00574DBA"/>
    <w:rsid w:val="005773C8"/>
    <w:rsid w:val="00580657"/>
    <w:rsid w:val="00582DD8"/>
    <w:rsid w:val="00587EDB"/>
    <w:rsid w:val="00595C6B"/>
    <w:rsid w:val="005973FD"/>
    <w:rsid w:val="005A3041"/>
    <w:rsid w:val="005A5D9B"/>
    <w:rsid w:val="005A7706"/>
    <w:rsid w:val="005B0B7C"/>
    <w:rsid w:val="005B2F4D"/>
    <w:rsid w:val="005B4079"/>
    <w:rsid w:val="005B481D"/>
    <w:rsid w:val="005C0B48"/>
    <w:rsid w:val="005C3B8C"/>
    <w:rsid w:val="005C675F"/>
    <w:rsid w:val="005C760A"/>
    <w:rsid w:val="005D0039"/>
    <w:rsid w:val="005D6AD5"/>
    <w:rsid w:val="005E0A0A"/>
    <w:rsid w:val="005F26FA"/>
    <w:rsid w:val="005F3013"/>
    <w:rsid w:val="005F3CBD"/>
    <w:rsid w:val="005F43ED"/>
    <w:rsid w:val="006002F2"/>
    <w:rsid w:val="00602399"/>
    <w:rsid w:val="00602B01"/>
    <w:rsid w:val="006055A9"/>
    <w:rsid w:val="006057C4"/>
    <w:rsid w:val="006063B9"/>
    <w:rsid w:val="00607D9B"/>
    <w:rsid w:val="00612384"/>
    <w:rsid w:val="0061374F"/>
    <w:rsid w:val="00621625"/>
    <w:rsid w:val="0062413A"/>
    <w:rsid w:val="00624E88"/>
    <w:rsid w:val="006256AF"/>
    <w:rsid w:val="00631E3B"/>
    <w:rsid w:val="006421E9"/>
    <w:rsid w:val="006466F8"/>
    <w:rsid w:val="0065275F"/>
    <w:rsid w:val="00653CBA"/>
    <w:rsid w:val="00661E32"/>
    <w:rsid w:val="00663B56"/>
    <w:rsid w:val="006651CF"/>
    <w:rsid w:val="00670CB6"/>
    <w:rsid w:val="00672FA6"/>
    <w:rsid w:val="00684EC6"/>
    <w:rsid w:val="00685941"/>
    <w:rsid w:val="00690366"/>
    <w:rsid w:val="00691F3D"/>
    <w:rsid w:val="00693C58"/>
    <w:rsid w:val="00695EC1"/>
    <w:rsid w:val="006A38FA"/>
    <w:rsid w:val="006A4037"/>
    <w:rsid w:val="006B27D0"/>
    <w:rsid w:val="006B6CAF"/>
    <w:rsid w:val="006B74FD"/>
    <w:rsid w:val="006C309E"/>
    <w:rsid w:val="006C7409"/>
    <w:rsid w:val="006D5303"/>
    <w:rsid w:val="006D717D"/>
    <w:rsid w:val="006E108D"/>
    <w:rsid w:val="006E307E"/>
    <w:rsid w:val="006E5ADF"/>
    <w:rsid w:val="006F0C97"/>
    <w:rsid w:val="006F31E9"/>
    <w:rsid w:val="006F6013"/>
    <w:rsid w:val="00702F6B"/>
    <w:rsid w:val="007033B0"/>
    <w:rsid w:val="00703F8F"/>
    <w:rsid w:val="007052CD"/>
    <w:rsid w:val="00706358"/>
    <w:rsid w:val="007074F6"/>
    <w:rsid w:val="007148D2"/>
    <w:rsid w:val="00715BE6"/>
    <w:rsid w:val="0071734A"/>
    <w:rsid w:val="007211AB"/>
    <w:rsid w:val="00721A92"/>
    <w:rsid w:val="007242D4"/>
    <w:rsid w:val="007266C0"/>
    <w:rsid w:val="007277A6"/>
    <w:rsid w:val="00731914"/>
    <w:rsid w:val="00733DA0"/>
    <w:rsid w:val="007342BE"/>
    <w:rsid w:val="00734A85"/>
    <w:rsid w:val="00734BA0"/>
    <w:rsid w:val="0073601B"/>
    <w:rsid w:val="00740F57"/>
    <w:rsid w:val="007435AD"/>
    <w:rsid w:val="0074437C"/>
    <w:rsid w:val="0074495D"/>
    <w:rsid w:val="00744EF1"/>
    <w:rsid w:val="00745A1E"/>
    <w:rsid w:val="007530FD"/>
    <w:rsid w:val="00757EA8"/>
    <w:rsid w:val="00764396"/>
    <w:rsid w:val="0076453C"/>
    <w:rsid w:val="00767466"/>
    <w:rsid w:val="00767C43"/>
    <w:rsid w:val="00773FEF"/>
    <w:rsid w:val="007742BA"/>
    <w:rsid w:val="007812BB"/>
    <w:rsid w:val="0078162F"/>
    <w:rsid w:val="00783792"/>
    <w:rsid w:val="0078755F"/>
    <w:rsid w:val="00791210"/>
    <w:rsid w:val="007A20A4"/>
    <w:rsid w:val="007A2D81"/>
    <w:rsid w:val="007A6ED4"/>
    <w:rsid w:val="007B4A2A"/>
    <w:rsid w:val="007C440B"/>
    <w:rsid w:val="007C68EB"/>
    <w:rsid w:val="007D0D09"/>
    <w:rsid w:val="007D2E59"/>
    <w:rsid w:val="007D52B6"/>
    <w:rsid w:val="007E0EA1"/>
    <w:rsid w:val="007E178C"/>
    <w:rsid w:val="007E23C3"/>
    <w:rsid w:val="007E3D83"/>
    <w:rsid w:val="007F0338"/>
    <w:rsid w:val="007F17F0"/>
    <w:rsid w:val="007F3294"/>
    <w:rsid w:val="007F6379"/>
    <w:rsid w:val="007F700E"/>
    <w:rsid w:val="0080111F"/>
    <w:rsid w:val="00806A84"/>
    <w:rsid w:val="0081131B"/>
    <w:rsid w:val="0081617C"/>
    <w:rsid w:val="0081681E"/>
    <w:rsid w:val="008242D5"/>
    <w:rsid w:val="008276AD"/>
    <w:rsid w:val="008309BD"/>
    <w:rsid w:val="008312E2"/>
    <w:rsid w:val="00831728"/>
    <w:rsid w:val="00832828"/>
    <w:rsid w:val="00833C6F"/>
    <w:rsid w:val="00840E31"/>
    <w:rsid w:val="00842232"/>
    <w:rsid w:val="00844111"/>
    <w:rsid w:val="00845C6F"/>
    <w:rsid w:val="00846021"/>
    <w:rsid w:val="0084790F"/>
    <w:rsid w:val="00855EC5"/>
    <w:rsid w:val="00856A2A"/>
    <w:rsid w:val="00860FCC"/>
    <w:rsid w:val="0086107D"/>
    <w:rsid w:val="008632BF"/>
    <w:rsid w:val="00866740"/>
    <w:rsid w:val="00866C07"/>
    <w:rsid w:val="00870EF2"/>
    <w:rsid w:val="008728B6"/>
    <w:rsid w:val="00880637"/>
    <w:rsid w:val="00882436"/>
    <w:rsid w:val="00882C41"/>
    <w:rsid w:val="00885B47"/>
    <w:rsid w:val="00890E0B"/>
    <w:rsid w:val="008920A9"/>
    <w:rsid w:val="008931FD"/>
    <w:rsid w:val="008941BC"/>
    <w:rsid w:val="00895958"/>
    <w:rsid w:val="008A2875"/>
    <w:rsid w:val="008A474E"/>
    <w:rsid w:val="008A57E6"/>
    <w:rsid w:val="008A736D"/>
    <w:rsid w:val="008B1075"/>
    <w:rsid w:val="008B1CBA"/>
    <w:rsid w:val="008B221B"/>
    <w:rsid w:val="008B23B0"/>
    <w:rsid w:val="008B5438"/>
    <w:rsid w:val="008D17A9"/>
    <w:rsid w:val="008D194B"/>
    <w:rsid w:val="008D56A7"/>
    <w:rsid w:val="008D7399"/>
    <w:rsid w:val="008E2337"/>
    <w:rsid w:val="008E319A"/>
    <w:rsid w:val="008E5D23"/>
    <w:rsid w:val="008F1B6F"/>
    <w:rsid w:val="008F5BC5"/>
    <w:rsid w:val="008F7BCA"/>
    <w:rsid w:val="009011B6"/>
    <w:rsid w:val="009149BC"/>
    <w:rsid w:val="00916864"/>
    <w:rsid w:val="00916F97"/>
    <w:rsid w:val="00926056"/>
    <w:rsid w:val="009343B0"/>
    <w:rsid w:val="00934754"/>
    <w:rsid w:val="009348D7"/>
    <w:rsid w:val="00943714"/>
    <w:rsid w:val="009549E7"/>
    <w:rsid w:val="00955213"/>
    <w:rsid w:val="00962596"/>
    <w:rsid w:val="0096697A"/>
    <w:rsid w:val="00970C04"/>
    <w:rsid w:val="00972498"/>
    <w:rsid w:val="009724D9"/>
    <w:rsid w:val="00974BE0"/>
    <w:rsid w:val="0098058F"/>
    <w:rsid w:val="009838FF"/>
    <w:rsid w:val="00984356"/>
    <w:rsid w:val="009943F8"/>
    <w:rsid w:val="00994697"/>
    <w:rsid w:val="009958C6"/>
    <w:rsid w:val="009A2C0E"/>
    <w:rsid w:val="009A4078"/>
    <w:rsid w:val="009A4BBB"/>
    <w:rsid w:val="009A7864"/>
    <w:rsid w:val="009B1BA5"/>
    <w:rsid w:val="009B2292"/>
    <w:rsid w:val="009B2BAA"/>
    <w:rsid w:val="009B326D"/>
    <w:rsid w:val="009C05B5"/>
    <w:rsid w:val="009C2598"/>
    <w:rsid w:val="009C2BB7"/>
    <w:rsid w:val="009C55A1"/>
    <w:rsid w:val="009C7361"/>
    <w:rsid w:val="009C7C96"/>
    <w:rsid w:val="009D004B"/>
    <w:rsid w:val="009D1A6B"/>
    <w:rsid w:val="009D26E8"/>
    <w:rsid w:val="009D5B16"/>
    <w:rsid w:val="009E3B17"/>
    <w:rsid w:val="009E6ED1"/>
    <w:rsid w:val="009F247B"/>
    <w:rsid w:val="009F2738"/>
    <w:rsid w:val="009F36EB"/>
    <w:rsid w:val="009F42F8"/>
    <w:rsid w:val="009F4EBB"/>
    <w:rsid w:val="009F6217"/>
    <w:rsid w:val="009F69AD"/>
    <w:rsid w:val="00A014A7"/>
    <w:rsid w:val="00A04689"/>
    <w:rsid w:val="00A06FB5"/>
    <w:rsid w:val="00A0719A"/>
    <w:rsid w:val="00A14A8B"/>
    <w:rsid w:val="00A14E60"/>
    <w:rsid w:val="00A16F54"/>
    <w:rsid w:val="00A17EC4"/>
    <w:rsid w:val="00A20404"/>
    <w:rsid w:val="00A20D5D"/>
    <w:rsid w:val="00A21C00"/>
    <w:rsid w:val="00A24C76"/>
    <w:rsid w:val="00A30AEC"/>
    <w:rsid w:val="00A348DD"/>
    <w:rsid w:val="00A419FD"/>
    <w:rsid w:val="00A43C45"/>
    <w:rsid w:val="00A523D3"/>
    <w:rsid w:val="00A57D4F"/>
    <w:rsid w:val="00A62796"/>
    <w:rsid w:val="00A655F5"/>
    <w:rsid w:val="00A66319"/>
    <w:rsid w:val="00A66795"/>
    <w:rsid w:val="00A72551"/>
    <w:rsid w:val="00A77E1F"/>
    <w:rsid w:val="00A8257A"/>
    <w:rsid w:val="00A83B39"/>
    <w:rsid w:val="00A85932"/>
    <w:rsid w:val="00A87D0F"/>
    <w:rsid w:val="00A907C5"/>
    <w:rsid w:val="00A913D3"/>
    <w:rsid w:val="00A932CD"/>
    <w:rsid w:val="00A942C4"/>
    <w:rsid w:val="00AA1645"/>
    <w:rsid w:val="00AA227B"/>
    <w:rsid w:val="00AA2F29"/>
    <w:rsid w:val="00AA5A86"/>
    <w:rsid w:val="00AB2198"/>
    <w:rsid w:val="00AB36B8"/>
    <w:rsid w:val="00AC1A11"/>
    <w:rsid w:val="00AC6563"/>
    <w:rsid w:val="00AD25F1"/>
    <w:rsid w:val="00AD67D3"/>
    <w:rsid w:val="00AD7042"/>
    <w:rsid w:val="00AE120F"/>
    <w:rsid w:val="00AE337A"/>
    <w:rsid w:val="00AE3B65"/>
    <w:rsid w:val="00AE46DF"/>
    <w:rsid w:val="00AF7242"/>
    <w:rsid w:val="00B03284"/>
    <w:rsid w:val="00B1004E"/>
    <w:rsid w:val="00B10401"/>
    <w:rsid w:val="00B11847"/>
    <w:rsid w:val="00B119CE"/>
    <w:rsid w:val="00B14582"/>
    <w:rsid w:val="00B2626C"/>
    <w:rsid w:val="00B27B29"/>
    <w:rsid w:val="00B304EB"/>
    <w:rsid w:val="00B337A7"/>
    <w:rsid w:val="00B34536"/>
    <w:rsid w:val="00B35FF5"/>
    <w:rsid w:val="00B45AFD"/>
    <w:rsid w:val="00B539FC"/>
    <w:rsid w:val="00B61D86"/>
    <w:rsid w:val="00B63CC6"/>
    <w:rsid w:val="00B64AE2"/>
    <w:rsid w:val="00B7011B"/>
    <w:rsid w:val="00B70A40"/>
    <w:rsid w:val="00B73658"/>
    <w:rsid w:val="00B75CF5"/>
    <w:rsid w:val="00B7711C"/>
    <w:rsid w:val="00B8493E"/>
    <w:rsid w:val="00B9104B"/>
    <w:rsid w:val="00B920F9"/>
    <w:rsid w:val="00B957CB"/>
    <w:rsid w:val="00B967D8"/>
    <w:rsid w:val="00BA4AC8"/>
    <w:rsid w:val="00BB02E2"/>
    <w:rsid w:val="00BB48F5"/>
    <w:rsid w:val="00BB66DB"/>
    <w:rsid w:val="00BB6D36"/>
    <w:rsid w:val="00BC2DB2"/>
    <w:rsid w:val="00BC41FF"/>
    <w:rsid w:val="00BD0D78"/>
    <w:rsid w:val="00BD2788"/>
    <w:rsid w:val="00BD7223"/>
    <w:rsid w:val="00BE2A21"/>
    <w:rsid w:val="00BF2778"/>
    <w:rsid w:val="00BF6AF0"/>
    <w:rsid w:val="00C00519"/>
    <w:rsid w:val="00C00669"/>
    <w:rsid w:val="00C03483"/>
    <w:rsid w:val="00C04CC7"/>
    <w:rsid w:val="00C07E1F"/>
    <w:rsid w:val="00C10F21"/>
    <w:rsid w:val="00C126DE"/>
    <w:rsid w:val="00C14955"/>
    <w:rsid w:val="00C204A6"/>
    <w:rsid w:val="00C24870"/>
    <w:rsid w:val="00C30844"/>
    <w:rsid w:val="00C318ED"/>
    <w:rsid w:val="00C379D1"/>
    <w:rsid w:val="00C42063"/>
    <w:rsid w:val="00C459A3"/>
    <w:rsid w:val="00C52767"/>
    <w:rsid w:val="00C5283E"/>
    <w:rsid w:val="00C54220"/>
    <w:rsid w:val="00C54579"/>
    <w:rsid w:val="00C54992"/>
    <w:rsid w:val="00C577D3"/>
    <w:rsid w:val="00C60D6A"/>
    <w:rsid w:val="00C62EC0"/>
    <w:rsid w:val="00C663AB"/>
    <w:rsid w:val="00C67871"/>
    <w:rsid w:val="00C67B0C"/>
    <w:rsid w:val="00C723B6"/>
    <w:rsid w:val="00C77EBB"/>
    <w:rsid w:val="00C82E94"/>
    <w:rsid w:val="00C8775D"/>
    <w:rsid w:val="00C90A41"/>
    <w:rsid w:val="00C979E6"/>
    <w:rsid w:val="00CA036D"/>
    <w:rsid w:val="00CA7C65"/>
    <w:rsid w:val="00CB259A"/>
    <w:rsid w:val="00CB469B"/>
    <w:rsid w:val="00CC27F8"/>
    <w:rsid w:val="00CC3490"/>
    <w:rsid w:val="00CC3DAF"/>
    <w:rsid w:val="00CC58CF"/>
    <w:rsid w:val="00CC6406"/>
    <w:rsid w:val="00CD5B22"/>
    <w:rsid w:val="00CF5488"/>
    <w:rsid w:val="00D00F64"/>
    <w:rsid w:val="00D032CF"/>
    <w:rsid w:val="00D06223"/>
    <w:rsid w:val="00D22B75"/>
    <w:rsid w:val="00D27CE5"/>
    <w:rsid w:val="00D30F54"/>
    <w:rsid w:val="00D30FAC"/>
    <w:rsid w:val="00D320D6"/>
    <w:rsid w:val="00D400F5"/>
    <w:rsid w:val="00D44A84"/>
    <w:rsid w:val="00D458CB"/>
    <w:rsid w:val="00D54EEC"/>
    <w:rsid w:val="00D556A8"/>
    <w:rsid w:val="00D57FED"/>
    <w:rsid w:val="00D616A0"/>
    <w:rsid w:val="00D636D7"/>
    <w:rsid w:val="00D67B9F"/>
    <w:rsid w:val="00D756DE"/>
    <w:rsid w:val="00D7720C"/>
    <w:rsid w:val="00D8278B"/>
    <w:rsid w:val="00D84AD4"/>
    <w:rsid w:val="00D90B16"/>
    <w:rsid w:val="00D90D25"/>
    <w:rsid w:val="00D92C3F"/>
    <w:rsid w:val="00D945DE"/>
    <w:rsid w:val="00D94911"/>
    <w:rsid w:val="00DA0553"/>
    <w:rsid w:val="00DA0F61"/>
    <w:rsid w:val="00DA7015"/>
    <w:rsid w:val="00DA776F"/>
    <w:rsid w:val="00DB37AF"/>
    <w:rsid w:val="00DC6BF5"/>
    <w:rsid w:val="00DC6F15"/>
    <w:rsid w:val="00DC7E03"/>
    <w:rsid w:val="00DD0812"/>
    <w:rsid w:val="00DD276B"/>
    <w:rsid w:val="00DD3CA2"/>
    <w:rsid w:val="00DD4087"/>
    <w:rsid w:val="00DD551E"/>
    <w:rsid w:val="00DD5976"/>
    <w:rsid w:val="00DE1D86"/>
    <w:rsid w:val="00DE3996"/>
    <w:rsid w:val="00DE5EA9"/>
    <w:rsid w:val="00DE75EA"/>
    <w:rsid w:val="00DF14CF"/>
    <w:rsid w:val="00DF3E67"/>
    <w:rsid w:val="00DF3FFC"/>
    <w:rsid w:val="00DF41DF"/>
    <w:rsid w:val="00E00C30"/>
    <w:rsid w:val="00E00EC1"/>
    <w:rsid w:val="00E04D23"/>
    <w:rsid w:val="00E125BE"/>
    <w:rsid w:val="00E1287E"/>
    <w:rsid w:val="00E13B15"/>
    <w:rsid w:val="00E145BA"/>
    <w:rsid w:val="00E15188"/>
    <w:rsid w:val="00E1553D"/>
    <w:rsid w:val="00E24FD8"/>
    <w:rsid w:val="00E25BCD"/>
    <w:rsid w:val="00E320F7"/>
    <w:rsid w:val="00E335E3"/>
    <w:rsid w:val="00E34E0C"/>
    <w:rsid w:val="00E36C1B"/>
    <w:rsid w:val="00E37132"/>
    <w:rsid w:val="00E41964"/>
    <w:rsid w:val="00E434FD"/>
    <w:rsid w:val="00E44DED"/>
    <w:rsid w:val="00E57B16"/>
    <w:rsid w:val="00E620F2"/>
    <w:rsid w:val="00E6588D"/>
    <w:rsid w:val="00E65EC0"/>
    <w:rsid w:val="00E72ADA"/>
    <w:rsid w:val="00E80046"/>
    <w:rsid w:val="00E812DE"/>
    <w:rsid w:val="00E8347F"/>
    <w:rsid w:val="00E8529E"/>
    <w:rsid w:val="00E9073D"/>
    <w:rsid w:val="00E90BFE"/>
    <w:rsid w:val="00E913F7"/>
    <w:rsid w:val="00E91BCF"/>
    <w:rsid w:val="00E92782"/>
    <w:rsid w:val="00E94CC4"/>
    <w:rsid w:val="00E95091"/>
    <w:rsid w:val="00EA2669"/>
    <w:rsid w:val="00EA54D0"/>
    <w:rsid w:val="00EA73D1"/>
    <w:rsid w:val="00EB4F26"/>
    <w:rsid w:val="00EC1898"/>
    <w:rsid w:val="00EC21A6"/>
    <w:rsid w:val="00EC2FEF"/>
    <w:rsid w:val="00EC5D74"/>
    <w:rsid w:val="00ED06FA"/>
    <w:rsid w:val="00ED1773"/>
    <w:rsid w:val="00ED48AE"/>
    <w:rsid w:val="00EE0383"/>
    <w:rsid w:val="00EE0C50"/>
    <w:rsid w:val="00EE2B01"/>
    <w:rsid w:val="00EF1188"/>
    <w:rsid w:val="00EF2B9C"/>
    <w:rsid w:val="00EF507D"/>
    <w:rsid w:val="00EF610D"/>
    <w:rsid w:val="00EF7D55"/>
    <w:rsid w:val="00EF7F0A"/>
    <w:rsid w:val="00EF7F14"/>
    <w:rsid w:val="00F0115F"/>
    <w:rsid w:val="00F05905"/>
    <w:rsid w:val="00F0778B"/>
    <w:rsid w:val="00F12620"/>
    <w:rsid w:val="00F20423"/>
    <w:rsid w:val="00F24795"/>
    <w:rsid w:val="00F2540B"/>
    <w:rsid w:val="00F272A4"/>
    <w:rsid w:val="00F3410E"/>
    <w:rsid w:val="00F35F56"/>
    <w:rsid w:val="00F35FAC"/>
    <w:rsid w:val="00F363F0"/>
    <w:rsid w:val="00F418FA"/>
    <w:rsid w:val="00F45F6A"/>
    <w:rsid w:val="00F4770A"/>
    <w:rsid w:val="00F53A51"/>
    <w:rsid w:val="00F57795"/>
    <w:rsid w:val="00F610F8"/>
    <w:rsid w:val="00F66A65"/>
    <w:rsid w:val="00F718D9"/>
    <w:rsid w:val="00F73513"/>
    <w:rsid w:val="00F857E6"/>
    <w:rsid w:val="00F86712"/>
    <w:rsid w:val="00F908D5"/>
    <w:rsid w:val="00F917BE"/>
    <w:rsid w:val="00F96B86"/>
    <w:rsid w:val="00FA017C"/>
    <w:rsid w:val="00FA192D"/>
    <w:rsid w:val="00FA4B63"/>
    <w:rsid w:val="00FB1AD2"/>
    <w:rsid w:val="00FB4C1F"/>
    <w:rsid w:val="00FB7C43"/>
    <w:rsid w:val="00FC054A"/>
    <w:rsid w:val="00FC0BEA"/>
    <w:rsid w:val="00FC60D3"/>
    <w:rsid w:val="00FD2EA2"/>
    <w:rsid w:val="00FD324C"/>
    <w:rsid w:val="00FD70A8"/>
    <w:rsid w:val="00FE1E70"/>
    <w:rsid w:val="00FE2BFF"/>
    <w:rsid w:val="00FE5469"/>
    <w:rsid w:val="00FF7498"/>
    <w:rsid w:val="02824C2E"/>
    <w:rsid w:val="02C47896"/>
    <w:rsid w:val="03056101"/>
    <w:rsid w:val="033311CF"/>
    <w:rsid w:val="039A1E78"/>
    <w:rsid w:val="05C43A86"/>
    <w:rsid w:val="062632DE"/>
    <w:rsid w:val="066F069C"/>
    <w:rsid w:val="06975FDD"/>
    <w:rsid w:val="06C013A0"/>
    <w:rsid w:val="07087596"/>
    <w:rsid w:val="070C2960"/>
    <w:rsid w:val="07324DF0"/>
    <w:rsid w:val="0789466C"/>
    <w:rsid w:val="07C766CF"/>
    <w:rsid w:val="09CA261C"/>
    <w:rsid w:val="0AFA0790"/>
    <w:rsid w:val="0AFF4C18"/>
    <w:rsid w:val="0B2C47E2"/>
    <w:rsid w:val="0C0C2F2D"/>
    <w:rsid w:val="0C293400"/>
    <w:rsid w:val="0CCA2F89"/>
    <w:rsid w:val="0D953957"/>
    <w:rsid w:val="0DB7190D"/>
    <w:rsid w:val="0DB8738F"/>
    <w:rsid w:val="0DFD2082"/>
    <w:rsid w:val="0F4C320E"/>
    <w:rsid w:val="14B02E00"/>
    <w:rsid w:val="15574892"/>
    <w:rsid w:val="16560BB2"/>
    <w:rsid w:val="16915513"/>
    <w:rsid w:val="16930A17"/>
    <w:rsid w:val="17566556"/>
    <w:rsid w:val="17EE4834"/>
    <w:rsid w:val="18D178BA"/>
    <w:rsid w:val="18F44CFE"/>
    <w:rsid w:val="19127B31"/>
    <w:rsid w:val="1A273DF6"/>
    <w:rsid w:val="1C13076A"/>
    <w:rsid w:val="1D3D6906"/>
    <w:rsid w:val="1D67554C"/>
    <w:rsid w:val="1D912E60"/>
    <w:rsid w:val="1DE75D86"/>
    <w:rsid w:val="1DF276AF"/>
    <w:rsid w:val="1E2458FF"/>
    <w:rsid w:val="1EA0654E"/>
    <w:rsid w:val="1EBC25FB"/>
    <w:rsid w:val="1FA67FFA"/>
    <w:rsid w:val="1FB37310"/>
    <w:rsid w:val="20024E90"/>
    <w:rsid w:val="20525F14"/>
    <w:rsid w:val="210A5FF2"/>
    <w:rsid w:val="22B10EF6"/>
    <w:rsid w:val="239B5027"/>
    <w:rsid w:val="24AF6B80"/>
    <w:rsid w:val="2538541D"/>
    <w:rsid w:val="25F87A5A"/>
    <w:rsid w:val="27135C28"/>
    <w:rsid w:val="28E76E28"/>
    <w:rsid w:val="2A182A1D"/>
    <w:rsid w:val="2A5B478B"/>
    <w:rsid w:val="2B0E422E"/>
    <w:rsid w:val="2C773801"/>
    <w:rsid w:val="2D13367F"/>
    <w:rsid w:val="2E133F4C"/>
    <w:rsid w:val="2EC568C9"/>
    <w:rsid w:val="2EC71DCC"/>
    <w:rsid w:val="310F5189"/>
    <w:rsid w:val="3110648D"/>
    <w:rsid w:val="33296AFD"/>
    <w:rsid w:val="33421C25"/>
    <w:rsid w:val="345C39F7"/>
    <w:rsid w:val="353F3C69"/>
    <w:rsid w:val="36C108E2"/>
    <w:rsid w:val="372A4A8E"/>
    <w:rsid w:val="39003390"/>
    <w:rsid w:val="3C063688"/>
    <w:rsid w:val="3F65658D"/>
    <w:rsid w:val="3F6D4C9E"/>
    <w:rsid w:val="40505291"/>
    <w:rsid w:val="407057C5"/>
    <w:rsid w:val="409C408B"/>
    <w:rsid w:val="410150B4"/>
    <w:rsid w:val="43367252"/>
    <w:rsid w:val="43926832"/>
    <w:rsid w:val="43A31E05"/>
    <w:rsid w:val="44CD3E71"/>
    <w:rsid w:val="450E278E"/>
    <w:rsid w:val="45BD3779"/>
    <w:rsid w:val="46130905"/>
    <w:rsid w:val="46400007"/>
    <w:rsid w:val="4739281A"/>
    <w:rsid w:val="479A1A05"/>
    <w:rsid w:val="484A3DA7"/>
    <w:rsid w:val="486B42DC"/>
    <w:rsid w:val="4A1F04AA"/>
    <w:rsid w:val="4A240309"/>
    <w:rsid w:val="4AE00BC4"/>
    <w:rsid w:val="4E6423A8"/>
    <w:rsid w:val="4F61484A"/>
    <w:rsid w:val="4FB15B31"/>
    <w:rsid w:val="510F580A"/>
    <w:rsid w:val="513B1B51"/>
    <w:rsid w:val="548A7CBF"/>
    <w:rsid w:val="5571253B"/>
    <w:rsid w:val="55BC7137"/>
    <w:rsid w:val="56F34C36"/>
    <w:rsid w:val="56F50139"/>
    <w:rsid w:val="588717C9"/>
    <w:rsid w:val="598E2097"/>
    <w:rsid w:val="5B245915"/>
    <w:rsid w:val="5B5773E8"/>
    <w:rsid w:val="5DC13FDF"/>
    <w:rsid w:val="5F857143"/>
    <w:rsid w:val="5FF067F2"/>
    <w:rsid w:val="607B63D6"/>
    <w:rsid w:val="60BC4C41"/>
    <w:rsid w:val="61E60EAB"/>
    <w:rsid w:val="62865532"/>
    <w:rsid w:val="62B95EE0"/>
    <w:rsid w:val="6441518B"/>
    <w:rsid w:val="65B221E6"/>
    <w:rsid w:val="65EA7DC1"/>
    <w:rsid w:val="67046310"/>
    <w:rsid w:val="67CE125C"/>
    <w:rsid w:val="688F3898"/>
    <w:rsid w:val="68B172D0"/>
    <w:rsid w:val="6944683F"/>
    <w:rsid w:val="6A9277E6"/>
    <w:rsid w:val="6C305F8D"/>
    <w:rsid w:val="6EDE2373"/>
    <w:rsid w:val="6EDF4571"/>
    <w:rsid w:val="6EF44517"/>
    <w:rsid w:val="71A4057D"/>
    <w:rsid w:val="73571248"/>
    <w:rsid w:val="767336E4"/>
    <w:rsid w:val="77086156"/>
    <w:rsid w:val="77B95F79"/>
    <w:rsid w:val="77EC5A11"/>
    <w:rsid w:val="7811440A"/>
    <w:rsid w:val="78897ED8"/>
    <w:rsid w:val="78A460B9"/>
    <w:rsid w:val="7971478B"/>
    <w:rsid w:val="79994B00"/>
    <w:rsid w:val="79D704F2"/>
    <w:rsid w:val="7A625ED8"/>
    <w:rsid w:val="7AD60415"/>
    <w:rsid w:val="7C1B2CAB"/>
    <w:rsid w:val="7DB91452"/>
    <w:rsid w:val="7DD2457A"/>
    <w:rsid w:val="7E71317F"/>
    <w:rsid w:val="7ED1449D"/>
    <w:rsid w:val="7F385146"/>
    <w:rsid w:val="7F4D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2FB51804"/>
  <w15:docId w15:val="{BBFEC8D4-B610-4E2B-8886-730004D9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 w:qFormat="1"/>
    <w:lsdException w:name="toc 3" w:semiHidden="1" w:uiPriority="39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 w:qFormat="1"/>
    <w:lsdException w:name="Hyperlink" w:semiHidden="1" w:uiPriority="99" w:unhideWhenUsed="1" w:qFormat="1"/>
    <w:lsdException w:name="FollowedHyperlink" w:semiHidden="1" w:unhideWhenUsed="1" w:qFormat="1"/>
    <w:lsdException w:name="Strong" w:qFormat="1"/>
    <w:lsdException w:name="Emphasis" w:uiPriority="20" w:qFormat="1"/>
    <w:lsdException w:name="Document Map" w:semiHidden="1" w:unhideWhenUsed="1" w:qFormat="1"/>
    <w:lsdException w:name="Plain Text" w:semiHidden="1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39533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NormalnoIndent"/>
    <w:next w:val="41ALTZ1Indent11"/>
    <w:link w:val="12"/>
    <w:qFormat/>
    <w:rsid w:val="00395332"/>
    <w:pPr>
      <w:keepNext/>
      <w:widowControl/>
      <w:numPr>
        <w:numId w:val="1"/>
      </w:numPr>
      <w:jc w:val="left"/>
      <w:outlineLvl w:val="0"/>
    </w:pPr>
    <w:rPr>
      <w:b/>
      <w:kern w:val="0"/>
      <w:sz w:val="32"/>
      <w:szCs w:val="28"/>
    </w:rPr>
  </w:style>
  <w:style w:type="paragraph" w:styleId="2">
    <w:name w:val="heading 2"/>
    <w:basedOn w:val="NormalnoIndent"/>
    <w:next w:val="41ALTZ1Indent11"/>
    <w:link w:val="21"/>
    <w:qFormat/>
    <w:rsid w:val="00395332"/>
    <w:pPr>
      <w:keepNext/>
      <w:widowControl/>
      <w:numPr>
        <w:ilvl w:val="1"/>
        <w:numId w:val="1"/>
      </w:numPr>
      <w:tabs>
        <w:tab w:val="left" w:pos="0"/>
        <w:tab w:val="left" w:pos="998"/>
      </w:tabs>
      <w:jc w:val="left"/>
      <w:outlineLvl w:val="1"/>
    </w:pPr>
    <w:rPr>
      <w:b/>
      <w:bCs/>
      <w:iCs/>
      <w:sz w:val="30"/>
      <w:szCs w:val="28"/>
    </w:rPr>
  </w:style>
  <w:style w:type="paragraph" w:styleId="3">
    <w:name w:val="heading 3"/>
    <w:basedOn w:val="NormalnoIndent"/>
    <w:next w:val="41ALTZ1Indent11"/>
    <w:link w:val="30"/>
    <w:qFormat/>
    <w:rsid w:val="00395332"/>
    <w:pPr>
      <w:keepNext/>
      <w:widowControl/>
      <w:numPr>
        <w:ilvl w:val="2"/>
        <w:numId w:val="1"/>
      </w:numPr>
      <w:tabs>
        <w:tab w:val="left" w:pos="0"/>
      </w:tabs>
      <w:spacing w:line="360" w:lineRule="auto"/>
      <w:jc w:val="left"/>
      <w:outlineLvl w:val="2"/>
    </w:pPr>
    <w:rPr>
      <w:b/>
      <w:bCs/>
      <w:sz w:val="24"/>
      <w:szCs w:val="26"/>
    </w:rPr>
  </w:style>
  <w:style w:type="paragraph" w:styleId="4">
    <w:name w:val="heading 4"/>
    <w:basedOn w:val="NormalnoIndent"/>
    <w:next w:val="a1"/>
    <w:link w:val="40"/>
    <w:qFormat/>
    <w:rsid w:val="00395332"/>
    <w:pPr>
      <w:keepNext/>
      <w:widowControl/>
      <w:numPr>
        <w:ilvl w:val="3"/>
        <w:numId w:val="1"/>
      </w:numPr>
      <w:tabs>
        <w:tab w:val="left" w:pos="0"/>
      </w:tabs>
      <w:spacing w:before="240"/>
      <w:jc w:val="left"/>
      <w:outlineLvl w:val="3"/>
    </w:pPr>
    <w:rPr>
      <w:b/>
      <w:bCs/>
      <w:kern w:val="0"/>
      <w:sz w:val="24"/>
      <w:szCs w:val="28"/>
    </w:rPr>
  </w:style>
  <w:style w:type="paragraph" w:styleId="5">
    <w:name w:val="heading 5"/>
    <w:basedOn w:val="NormalnoIndent"/>
    <w:next w:val="a1"/>
    <w:link w:val="50"/>
    <w:uiPriority w:val="9"/>
    <w:qFormat/>
    <w:rsid w:val="00395332"/>
    <w:pPr>
      <w:keepNext/>
      <w:widowControl/>
      <w:numPr>
        <w:ilvl w:val="4"/>
        <w:numId w:val="1"/>
      </w:numPr>
      <w:tabs>
        <w:tab w:val="left" w:pos="0"/>
      </w:tabs>
      <w:spacing w:before="240"/>
      <w:jc w:val="left"/>
      <w:outlineLvl w:val="4"/>
    </w:pPr>
    <w:rPr>
      <w:b/>
      <w:bCs/>
      <w:kern w:val="0"/>
      <w:sz w:val="24"/>
      <w:szCs w:val="28"/>
    </w:rPr>
  </w:style>
  <w:style w:type="paragraph" w:styleId="6">
    <w:name w:val="heading 6"/>
    <w:basedOn w:val="NormalnoIndent"/>
    <w:next w:val="a1"/>
    <w:link w:val="60"/>
    <w:uiPriority w:val="9"/>
    <w:qFormat/>
    <w:rsid w:val="00395332"/>
    <w:pPr>
      <w:keepNext/>
      <w:widowControl/>
      <w:numPr>
        <w:ilvl w:val="5"/>
        <w:numId w:val="1"/>
      </w:numPr>
      <w:tabs>
        <w:tab w:val="left" w:pos="0"/>
      </w:tabs>
      <w:spacing w:before="240"/>
      <w:jc w:val="left"/>
      <w:outlineLvl w:val="5"/>
    </w:pPr>
    <w:rPr>
      <w:b/>
      <w:bCs/>
      <w:kern w:val="0"/>
      <w:sz w:val="24"/>
      <w:szCs w:val="28"/>
    </w:rPr>
  </w:style>
  <w:style w:type="paragraph" w:styleId="7">
    <w:name w:val="heading 7"/>
    <w:basedOn w:val="a1"/>
    <w:next w:val="a2"/>
    <w:link w:val="70"/>
    <w:uiPriority w:val="9"/>
    <w:qFormat/>
    <w:rsid w:val="00395332"/>
    <w:pPr>
      <w:keepNext/>
      <w:keepLines/>
      <w:tabs>
        <w:tab w:val="left" w:pos="1296"/>
      </w:tabs>
      <w:spacing w:before="240" w:after="64" w:line="320" w:lineRule="auto"/>
      <w:ind w:left="1296" w:hanging="1296"/>
      <w:outlineLvl w:val="6"/>
    </w:pPr>
    <w:rPr>
      <w:b/>
      <w:sz w:val="24"/>
      <w:szCs w:val="20"/>
    </w:rPr>
  </w:style>
  <w:style w:type="paragraph" w:styleId="8">
    <w:name w:val="heading 8"/>
    <w:basedOn w:val="a1"/>
    <w:next w:val="a2"/>
    <w:link w:val="80"/>
    <w:uiPriority w:val="9"/>
    <w:qFormat/>
    <w:rsid w:val="00395332"/>
    <w:pPr>
      <w:keepNext/>
      <w:keepLines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/>
      <w:sz w:val="24"/>
      <w:szCs w:val="20"/>
    </w:rPr>
  </w:style>
  <w:style w:type="paragraph" w:styleId="9">
    <w:name w:val="heading 9"/>
    <w:basedOn w:val="a1"/>
    <w:next w:val="a2"/>
    <w:link w:val="90"/>
    <w:uiPriority w:val="9"/>
    <w:qFormat/>
    <w:rsid w:val="00395332"/>
    <w:pPr>
      <w:keepNext/>
      <w:keepLines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NormalnoIndent">
    <w:name w:val="Normal_no_Indent"/>
    <w:basedOn w:val="a1"/>
    <w:link w:val="NormalnoIndentChar"/>
    <w:qFormat/>
    <w:rsid w:val="00395332"/>
    <w:rPr>
      <w:rFonts w:ascii="Book Antiqua" w:hAnsi="Book Antiqua"/>
      <w:sz w:val="22"/>
    </w:rPr>
  </w:style>
  <w:style w:type="paragraph" w:customStyle="1" w:styleId="41ALTZ1Indent11">
    <w:name w:val="样式 正文缩进表正文正文非缩进标题4四号正文不缩进特点段1ALT+Z正文（缩进1）水上软件Indent 1...1"/>
    <w:basedOn w:val="a2"/>
    <w:qFormat/>
    <w:rsid w:val="00395332"/>
    <w:pPr>
      <w:tabs>
        <w:tab w:val="left" w:pos="8250"/>
      </w:tabs>
      <w:spacing w:line="240" w:lineRule="auto"/>
      <w:ind w:rightChars="28" w:right="62" w:firstLineChars="200" w:firstLine="420"/>
      <w:jc w:val="left"/>
    </w:pPr>
    <w:rPr>
      <w:rFonts w:cs="宋体"/>
      <w:sz w:val="21"/>
      <w:szCs w:val="21"/>
    </w:rPr>
  </w:style>
  <w:style w:type="paragraph" w:styleId="a2">
    <w:name w:val="Normal Indent"/>
    <w:basedOn w:val="a1"/>
    <w:qFormat/>
    <w:rsid w:val="00395332"/>
    <w:pPr>
      <w:spacing w:line="360" w:lineRule="auto"/>
      <w:ind w:rightChars="200" w:right="200"/>
    </w:pPr>
    <w:rPr>
      <w:sz w:val="24"/>
      <w:szCs w:val="20"/>
    </w:rPr>
  </w:style>
  <w:style w:type="paragraph" w:styleId="TOC7">
    <w:name w:val="toc 7"/>
    <w:basedOn w:val="a1"/>
    <w:next w:val="a1"/>
    <w:qFormat/>
    <w:rsid w:val="00395332"/>
    <w:pPr>
      <w:ind w:left="1320"/>
      <w:jc w:val="left"/>
    </w:pPr>
    <w:rPr>
      <w:szCs w:val="21"/>
    </w:rPr>
  </w:style>
  <w:style w:type="paragraph" w:styleId="a6">
    <w:name w:val="Body Text First Indent"/>
    <w:basedOn w:val="a7"/>
    <w:qFormat/>
    <w:rsid w:val="00395332"/>
    <w:pPr>
      <w:ind w:firstLineChars="100" w:firstLine="420"/>
    </w:pPr>
  </w:style>
  <w:style w:type="paragraph" w:styleId="a7">
    <w:name w:val="Body Text"/>
    <w:basedOn w:val="a1"/>
    <w:link w:val="a8"/>
    <w:qFormat/>
    <w:rsid w:val="00395332"/>
    <w:pPr>
      <w:spacing w:after="120"/>
    </w:pPr>
  </w:style>
  <w:style w:type="paragraph" w:styleId="a9">
    <w:name w:val="caption"/>
    <w:basedOn w:val="a1"/>
    <w:next w:val="a1"/>
    <w:uiPriority w:val="35"/>
    <w:qFormat/>
    <w:rsid w:val="00395332"/>
    <w:pPr>
      <w:spacing w:after="200"/>
      <w:ind w:left="245"/>
    </w:pPr>
    <w:rPr>
      <w:rFonts w:ascii="Arial" w:eastAsia="黑体" w:hAnsi="Arial" w:cs="Arial"/>
      <w:szCs w:val="22"/>
    </w:rPr>
  </w:style>
  <w:style w:type="paragraph" w:styleId="aa">
    <w:name w:val="Document Map"/>
    <w:basedOn w:val="a1"/>
    <w:link w:val="ab"/>
    <w:semiHidden/>
    <w:qFormat/>
    <w:rsid w:val="00395332"/>
    <w:pPr>
      <w:shd w:val="clear" w:color="auto" w:fill="000080"/>
    </w:pPr>
  </w:style>
  <w:style w:type="paragraph" w:styleId="31">
    <w:name w:val="Body Text 3"/>
    <w:basedOn w:val="a1"/>
    <w:qFormat/>
    <w:rsid w:val="00395332"/>
    <w:pPr>
      <w:spacing w:line="360" w:lineRule="auto"/>
    </w:pPr>
    <w:rPr>
      <w:rFonts w:ascii="宋体" w:hAnsi="宋体"/>
      <w:color w:val="000000"/>
      <w:kern w:val="0"/>
      <w:sz w:val="24"/>
      <w:szCs w:val="18"/>
    </w:rPr>
  </w:style>
  <w:style w:type="paragraph" w:styleId="ac">
    <w:name w:val="Body Text Indent"/>
    <w:basedOn w:val="a1"/>
    <w:link w:val="ad"/>
    <w:qFormat/>
    <w:rsid w:val="00395332"/>
    <w:pPr>
      <w:spacing w:after="120"/>
      <w:ind w:left="420"/>
    </w:pPr>
  </w:style>
  <w:style w:type="paragraph" w:styleId="ae">
    <w:name w:val="Block Text"/>
    <w:basedOn w:val="a1"/>
    <w:qFormat/>
    <w:rsid w:val="00395332"/>
    <w:pPr>
      <w:spacing w:after="120"/>
      <w:ind w:left="1440" w:right="1440"/>
    </w:pPr>
  </w:style>
  <w:style w:type="paragraph" w:styleId="TOC5">
    <w:name w:val="toc 5"/>
    <w:basedOn w:val="NormalnoIndent"/>
    <w:next w:val="a1"/>
    <w:qFormat/>
    <w:rsid w:val="00395332"/>
    <w:pPr>
      <w:ind w:left="880"/>
      <w:jc w:val="left"/>
    </w:pPr>
    <w:rPr>
      <w:szCs w:val="21"/>
    </w:rPr>
  </w:style>
  <w:style w:type="paragraph" w:styleId="TOC3">
    <w:name w:val="toc 3"/>
    <w:basedOn w:val="NormalnoIndent"/>
    <w:next w:val="a1"/>
    <w:uiPriority w:val="39"/>
    <w:qFormat/>
    <w:rsid w:val="00395332"/>
    <w:pPr>
      <w:ind w:left="440"/>
      <w:jc w:val="left"/>
    </w:pPr>
    <w:rPr>
      <w:iCs/>
    </w:rPr>
  </w:style>
  <w:style w:type="paragraph" w:styleId="af">
    <w:name w:val="Plain Text"/>
    <w:basedOn w:val="a1"/>
    <w:link w:val="af0"/>
    <w:qFormat/>
    <w:rsid w:val="00395332"/>
    <w:rPr>
      <w:rFonts w:ascii="宋体" w:hAnsi="Courier New"/>
      <w:szCs w:val="21"/>
    </w:rPr>
  </w:style>
  <w:style w:type="paragraph" w:styleId="TOC8">
    <w:name w:val="toc 8"/>
    <w:basedOn w:val="a1"/>
    <w:next w:val="a1"/>
    <w:qFormat/>
    <w:rsid w:val="00395332"/>
    <w:pPr>
      <w:ind w:left="1540"/>
      <w:jc w:val="left"/>
    </w:pPr>
    <w:rPr>
      <w:szCs w:val="21"/>
    </w:rPr>
  </w:style>
  <w:style w:type="paragraph" w:styleId="af1">
    <w:name w:val="Date"/>
    <w:basedOn w:val="a1"/>
    <w:next w:val="a1"/>
    <w:qFormat/>
    <w:rsid w:val="00395332"/>
    <w:pPr>
      <w:ind w:leftChars="2500" w:left="100"/>
    </w:pPr>
  </w:style>
  <w:style w:type="paragraph" w:styleId="22">
    <w:name w:val="Body Text Indent 2"/>
    <w:basedOn w:val="a1"/>
    <w:link w:val="23"/>
    <w:qFormat/>
    <w:rsid w:val="00395332"/>
    <w:pPr>
      <w:spacing w:after="120" w:line="480" w:lineRule="auto"/>
      <w:ind w:left="420"/>
    </w:pPr>
  </w:style>
  <w:style w:type="paragraph" w:styleId="af2">
    <w:name w:val="Balloon Text"/>
    <w:basedOn w:val="a1"/>
    <w:link w:val="af3"/>
    <w:semiHidden/>
    <w:qFormat/>
    <w:rsid w:val="00395332"/>
    <w:rPr>
      <w:sz w:val="16"/>
      <w:szCs w:val="16"/>
    </w:rPr>
  </w:style>
  <w:style w:type="paragraph" w:styleId="af4">
    <w:name w:val="footer"/>
    <w:basedOn w:val="a1"/>
    <w:next w:val="NormalnoIndent"/>
    <w:link w:val="af5"/>
    <w:uiPriority w:val="99"/>
    <w:qFormat/>
    <w:rsid w:val="00395332"/>
    <w:pPr>
      <w:spacing w:beforeLines="100" w:line="120" w:lineRule="atLeast"/>
      <w:ind w:right="357"/>
      <w:jc w:val="left"/>
    </w:pPr>
    <w:rPr>
      <w:rFonts w:ascii="Book Antiqua" w:hAnsi="Book Antiqua"/>
      <w:sz w:val="18"/>
      <w:szCs w:val="18"/>
    </w:rPr>
  </w:style>
  <w:style w:type="paragraph" w:styleId="af6">
    <w:name w:val="header"/>
    <w:basedOn w:val="a1"/>
    <w:link w:val="af7"/>
    <w:uiPriority w:val="99"/>
    <w:qFormat/>
    <w:rsid w:val="00395332"/>
    <w:pPr>
      <w:framePr w:w="9213" w:h="1171" w:hRule="exact" w:wrap="around" w:vAnchor="text" w:hAnchor="text" w:y="5"/>
      <w:widowControl/>
      <w:tabs>
        <w:tab w:val="center" w:pos="4950"/>
        <w:tab w:val="right" w:pos="8280"/>
      </w:tabs>
      <w:spacing w:line="0" w:lineRule="atLeast"/>
      <w:ind w:right="102"/>
      <w:jc w:val="left"/>
    </w:pPr>
    <w:rPr>
      <w:b/>
      <w:kern w:val="0"/>
    </w:rPr>
  </w:style>
  <w:style w:type="paragraph" w:styleId="TOC1">
    <w:name w:val="toc 1"/>
    <w:basedOn w:val="NormalnoIndent"/>
    <w:next w:val="a1"/>
    <w:uiPriority w:val="39"/>
    <w:qFormat/>
    <w:rsid w:val="00395332"/>
    <w:pPr>
      <w:spacing w:before="120" w:after="120"/>
      <w:jc w:val="left"/>
    </w:pPr>
    <w:rPr>
      <w:b/>
      <w:bCs/>
      <w:caps/>
    </w:rPr>
  </w:style>
  <w:style w:type="paragraph" w:styleId="TOC4">
    <w:name w:val="toc 4"/>
    <w:basedOn w:val="NormalnoIndent"/>
    <w:next w:val="a1"/>
    <w:qFormat/>
    <w:rsid w:val="00395332"/>
    <w:pPr>
      <w:ind w:left="660"/>
      <w:jc w:val="left"/>
    </w:pPr>
    <w:rPr>
      <w:szCs w:val="21"/>
    </w:rPr>
  </w:style>
  <w:style w:type="paragraph" w:styleId="af8">
    <w:name w:val="Subtitle"/>
    <w:basedOn w:val="a1"/>
    <w:next w:val="a1"/>
    <w:link w:val="af9"/>
    <w:uiPriority w:val="11"/>
    <w:qFormat/>
    <w:rsid w:val="00395332"/>
    <w:pPr>
      <w:widowControl/>
      <w:spacing w:after="200" w:line="276" w:lineRule="auto"/>
      <w:jc w:val="left"/>
    </w:pPr>
    <w:rPr>
      <w:rFonts w:ascii="Cambria" w:hAnsi="Cambria"/>
      <w:i/>
      <w:iCs/>
      <w:color w:val="4F81BD"/>
      <w:spacing w:val="15"/>
      <w:kern w:val="0"/>
      <w:sz w:val="24"/>
      <w:lang w:eastAsia="en-US" w:bidi="en-US"/>
    </w:rPr>
  </w:style>
  <w:style w:type="paragraph" w:styleId="TOC6">
    <w:name w:val="toc 6"/>
    <w:basedOn w:val="a1"/>
    <w:next w:val="a1"/>
    <w:qFormat/>
    <w:rsid w:val="00395332"/>
    <w:pPr>
      <w:ind w:left="1100"/>
      <w:jc w:val="left"/>
    </w:pPr>
    <w:rPr>
      <w:szCs w:val="21"/>
    </w:rPr>
  </w:style>
  <w:style w:type="paragraph" w:styleId="32">
    <w:name w:val="Body Text Indent 3"/>
    <w:basedOn w:val="a1"/>
    <w:link w:val="33"/>
    <w:qFormat/>
    <w:rsid w:val="00395332"/>
    <w:pPr>
      <w:spacing w:after="120"/>
      <w:ind w:left="420"/>
    </w:pPr>
    <w:rPr>
      <w:sz w:val="16"/>
      <w:szCs w:val="16"/>
    </w:rPr>
  </w:style>
  <w:style w:type="paragraph" w:styleId="afa">
    <w:name w:val="table of figures"/>
    <w:basedOn w:val="a1"/>
    <w:next w:val="a1"/>
    <w:semiHidden/>
    <w:qFormat/>
    <w:rsid w:val="00395332"/>
    <w:pPr>
      <w:spacing w:line="300" w:lineRule="auto"/>
      <w:ind w:leftChars="200" w:left="840" w:hangingChars="200" w:hanging="420"/>
    </w:pPr>
  </w:style>
  <w:style w:type="paragraph" w:styleId="TOC2">
    <w:name w:val="toc 2"/>
    <w:basedOn w:val="NormalnoIndent"/>
    <w:next w:val="a1"/>
    <w:qFormat/>
    <w:rsid w:val="00395332"/>
    <w:pPr>
      <w:ind w:left="220"/>
      <w:jc w:val="left"/>
    </w:pPr>
    <w:rPr>
      <w:smallCaps/>
    </w:rPr>
  </w:style>
  <w:style w:type="paragraph" w:styleId="TOC9">
    <w:name w:val="toc 9"/>
    <w:basedOn w:val="a1"/>
    <w:next w:val="a1"/>
    <w:qFormat/>
    <w:rsid w:val="00395332"/>
    <w:pPr>
      <w:ind w:left="1760"/>
      <w:jc w:val="left"/>
    </w:pPr>
    <w:rPr>
      <w:szCs w:val="21"/>
    </w:rPr>
  </w:style>
  <w:style w:type="paragraph" w:styleId="24">
    <w:name w:val="Body Text 2"/>
    <w:basedOn w:val="a1"/>
    <w:qFormat/>
    <w:rsid w:val="00395332"/>
    <w:pPr>
      <w:spacing w:after="120" w:line="480" w:lineRule="auto"/>
    </w:pPr>
  </w:style>
  <w:style w:type="paragraph" w:styleId="afb">
    <w:name w:val="Normal (Web)"/>
    <w:basedOn w:val="a1"/>
    <w:uiPriority w:val="99"/>
    <w:qFormat/>
    <w:rsid w:val="00395332"/>
    <w:pPr>
      <w:widowControl/>
      <w:jc w:val="left"/>
    </w:pPr>
    <w:rPr>
      <w:rFonts w:ascii="宋体" w:hAnsi="宋体"/>
      <w:color w:val="0F0020"/>
      <w:kern w:val="0"/>
      <w:sz w:val="24"/>
    </w:rPr>
  </w:style>
  <w:style w:type="paragraph" w:styleId="afc">
    <w:name w:val="Title"/>
    <w:basedOn w:val="a1"/>
    <w:next w:val="a1"/>
    <w:link w:val="afd"/>
    <w:qFormat/>
    <w:rsid w:val="00395332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fe">
    <w:name w:val="Strong"/>
    <w:qFormat/>
    <w:rsid w:val="00395332"/>
    <w:rPr>
      <w:b/>
      <w:bCs/>
    </w:rPr>
  </w:style>
  <w:style w:type="character" w:styleId="aff">
    <w:name w:val="page number"/>
    <w:basedOn w:val="a3"/>
    <w:qFormat/>
    <w:rsid w:val="00395332"/>
  </w:style>
  <w:style w:type="character" w:styleId="aff0">
    <w:name w:val="FollowedHyperlink"/>
    <w:qFormat/>
    <w:rsid w:val="00395332"/>
    <w:rPr>
      <w:color w:val="000000"/>
      <w:u w:val="none"/>
    </w:rPr>
  </w:style>
  <w:style w:type="character" w:styleId="aff1">
    <w:name w:val="Emphasis"/>
    <w:uiPriority w:val="20"/>
    <w:qFormat/>
    <w:rsid w:val="00395332"/>
    <w:rPr>
      <w:i/>
      <w:iCs/>
    </w:rPr>
  </w:style>
  <w:style w:type="character" w:styleId="aff2">
    <w:name w:val="Hyperlink"/>
    <w:uiPriority w:val="99"/>
    <w:qFormat/>
    <w:rsid w:val="00395332"/>
    <w:rPr>
      <w:color w:val="0000FF"/>
      <w:u w:val="single"/>
    </w:rPr>
  </w:style>
  <w:style w:type="table" w:styleId="aff3">
    <w:name w:val="Table Grid"/>
    <w:basedOn w:val="a4"/>
    <w:qFormat/>
    <w:rsid w:val="00395332"/>
    <w:pPr>
      <w:widowControl w:val="0"/>
      <w:spacing w:before="100" w:beforeAutospacing="1" w:after="100" w:afterAutospacing="1"/>
      <w:ind w:firstLineChars="200" w:firstLine="20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4">
    <w:name w:val="注释"/>
    <w:basedOn w:val="a1"/>
    <w:qFormat/>
    <w:rsid w:val="00395332"/>
    <w:pPr>
      <w:ind w:leftChars="257" w:left="540"/>
    </w:pPr>
    <w:rPr>
      <w:i/>
      <w:iCs/>
    </w:rPr>
  </w:style>
  <w:style w:type="paragraph" w:customStyle="1" w:styleId="11">
    <w:name w:val="1级项目编号"/>
    <w:basedOn w:val="a1"/>
    <w:link w:val="1CharChar"/>
    <w:qFormat/>
    <w:rsid w:val="00395332"/>
    <w:pPr>
      <w:widowControl/>
      <w:numPr>
        <w:numId w:val="2"/>
      </w:numPr>
      <w:spacing w:afterLines="100"/>
      <w:ind w:firstLine="0"/>
      <w:jc w:val="left"/>
    </w:pPr>
    <w:rPr>
      <w:bCs/>
      <w:kern w:val="0"/>
      <w:sz w:val="24"/>
    </w:rPr>
  </w:style>
  <w:style w:type="paragraph" w:customStyle="1" w:styleId="20">
    <w:name w:val="2级项目编号"/>
    <w:basedOn w:val="a1"/>
    <w:qFormat/>
    <w:rsid w:val="00395332"/>
    <w:pPr>
      <w:widowControl/>
      <w:numPr>
        <w:numId w:val="3"/>
      </w:numPr>
      <w:tabs>
        <w:tab w:val="left" w:pos="0"/>
        <w:tab w:val="left" w:pos="1650"/>
        <w:tab w:val="left" w:pos="2310"/>
      </w:tabs>
      <w:spacing w:after="120"/>
      <w:ind w:firstLine="0"/>
    </w:pPr>
    <w:rPr>
      <w:kern w:val="0"/>
    </w:rPr>
  </w:style>
  <w:style w:type="paragraph" w:customStyle="1" w:styleId="34">
    <w:name w:val="3级项目编号"/>
    <w:basedOn w:val="a1"/>
    <w:qFormat/>
    <w:rsid w:val="00395332"/>
    <w:pPr>
      <w:widowControl/>
      <w:tabs>
        <w:tab w:val="left" w:pos="1721"/>
      </w:tabs>
      <w:spacing w:afterLines="100"/>
      <w:ind w:left="1721" w:hanging="360"/>
      <w:jc w:val="left"/>
    </w:pPr>
    <w:rPr>
      <w:kern w:val="0"/>
    </w:rPr>
  </w:style>
  <w:style w:type="paragraph" w:customStyle="1" w:styleId="41">
    <w:name w:val="4级项目编号"/>
    <w:basedOn w:val="a1"/>
    <w:qFormat/>
    <w:rsid w:val="00395332"/>
    <w:pPr>
      <w:tabs>
        <w:tab w:val="left" w:pos="360"/>
      </w:tabs>
      <w:spacing w:afterLines="100"/>
      <w:ind w:left="2121"/>
    </w:pPr>
  </w:style>
  <w:style w:type="paragraph" w:customStyle="1" w:styleId="51">
    <w:name w:val="5级项目编号"/>
    <w:basedOn w:val="a1"/>
    <w:qFormat/>
    <w:rsid w:val="00395332"/>
    <w:pPr>
      <w:tabs>
        <w:tab w:val="left" w:pos="2461"/>
      </w:tabs>
      <w:ind w:left="2461" w:hanging="420"/>
    </w:pPr>
  </w:style>
  <w:style w:type="paragraph" w:customStyle="1" w:styleId="aff5">
    <w:name w:val="图表标题"/>
    <w:basedOn w:val="a1"/>
    <w:qFormat/>
    <w:rsid w:val="00395332"/>
    <w:pPr>
      <w:spacing w:after="480"/>
      <w:ind w:firstLine="442"/>
      <w:jc w:val="center"/>
    </w:pPr>
    <w:rPr>
      <w:rFonts w:cs="Arial"/>
      <w:b/>
      <w:szCs w:val="22"/>
    </w:rPr>
  </w:style>
  <w:style w:type="paragraph" w:customStyle="1" w:styleId="aff6">
    <w:name w:val="封面标题"/>
    <w:basedOn w:val="NormalnoIndent"/>
    <w:qFormat/>
    <w:rsid w:val="00395332"/>
    <w:pPr>
      <w:jc w:val="center"/>
    </w:pPr>
    <w:rPr>
      <w:b/>
      <w:sz w:val="44"/>
      <w:szCs w:val="28"/>
    </w:rPr>
  </w:style>
  <w:style w:type="paragraph" w:customStyle="1" w:styleId="aff7">
    <w:name w:val="封面版本标识"/>
    <w:basedOn w:val="NormalnoIndent"/>
    <w:qFormat/>
    <w:rsid w:val="00395332"/>
    <w:pPr>
      <w:ind w:firstLineChars="200" w:firstLine="200"/>
      <w:jc w:val="center"/>
    </w:pPr>
    <w:rPr>
      <w:b/>
      <w:sz w:val="30"/>
      <w:szCs w:val="30"/>
    </w:rPr>
  </w:style>
  <w:style w:type="paragraph" w:customStyle="1" w:styleId="aff8">
    <w:name w:val="封面章节标题"/>
    <w:basedOn w:val="a1"/>
    <w:qFormat/>
    <w:rsid w:val="00395332"/>
    <w:pPr>
      <w:widowControl/>
      <w:spacing w:beforeLines="600" w:after="120"/>
      <w:ind w:left="113"/>
      <w:jc w:val="center"/>
    </w:pPr>
    <w:rPr>
      <w:b/>
      <w:kern w:val="0"/>
      <w:sz w:val="72"/>
    </w:rPr>
  </w:style>
  <w:style w:type="paragraph" w:customStyle="1" w:styleId="aff9">
    <w:name w:val="封面日期"/>
    <w:basedOn w:val="a1"/>
    <w:qFormat/>
    <w:rsid w:val="00395332"/>
    <w:pPr>
      <w:widowControl/>
      <w:spacing w:line="360" w:lineRule="auto"/>
      <w:jc w:val="center"/>
    </w:pPr>
    <w:rPr>
      <w:b/>
      <w:sz w:val="32"/>
      <w:szCs w:val="32"/>
    </w:rPr>
  </w:style>
  <w:style w:type="paragraph" w:customStyle="1" w:styleId="affa">
    <w:name w:val="封面公司名称"/>
    <w:basedOn w:val="a1"/>
    <w:qFormat/>
    <w:rsid w:val="00395332"/>
    <w:pPr>
      <w:widowControl/>
      <w:jc w:val="center"/>
    </w:pPr>
    <w:rPr>
      <w:rFonts w:cs="Arial"/>
      <w:b/>
      <w:kern w:val="0"/>
      <w:sz w:val="32"/>
      <w:szCs w:val="32"/>
    </w:rPr>
  </w:style>
  <w:style w:type="paragraph" w:customStyle="1" w:styleId="NormalBold">
    <w:name w:val="Normal_Bold"/>
    <w:basedOn w:val="a1"/>
    <w:qFormat/>
    <w:rsid w:val="00395332"/>
    <w:rPr>
      <w:b/>
    </w:rPr>
  </w:style>
  <w:style w:type="paragraph" w:customStyle="1" w:styleId="affb">
    <w:name w:val="目录"/>
    <w:basedOn w:val="NormalnoIndent"/>
    <w:next w:val="NormalnoIndent"/>
    <w:qFormat/>
    <w:rsid w:val="00395332"/>
    <w:pPr>
      <w:jc w:val="center"/>
    </w:pPr>
    <w:rPr>
      <w:rFonts w:cs="宋体"/>
      <w:b/>
      <w:bCs/>
      <w:sz w:val="30"/>
      <w:szCs w:val="30"/>
      <w:u w:val="single"/>
    </w:rPr>
  </w:style>
  <w:style w:type="paragraph" w:customStyle="1" w:styleId="affc">
    <w:name w:val="版权声明"/>
    <w:basedOn w:val="a1"/>
    <w:qFormat/>
    <w:rsid w:val="00395332"/>
    <w:pPr>
      <w:spacing w:before="480" w:after="480"/>
      <w:ind w:firstLine="643"/>
      <w:jc w:val="center"/>
    </w:pPr>
    <w:rPr>
      <w:rFonts w:cs="宋体"/>
      <w:b/>
      <w:bCs/>
      <w:sz w:val="32"/>
      <w:szCs w:val="20"/>
    </w:rPr>
  </w:style>
  <w:style w:type="paragraph" w:customStyle="1" w:styleId="35">
    <w:name w:val="3"/>
    <w:basedOn w:val="a1"/>
    <w:next w:val="a2"/>
    <w:qFormat/>
    <w:rsid w:val="00395332"/>
    <w:pPr>
      <w:ind w:firstLine="420"/>
    </w:pPr>
    <w:rPr>
      <w:szCs w:val="20"/>
    </w:rPr>
  </w:style>
  <w:style w:type="paragraph" w:customStyle="1" w:styleId="25">
    <w:name w:val="2"/>
    <w:basedOn w:val="a1"/>
    <w:next w:val="22"/>
    <w:qFormat/>
    <w:rsid w:val="00395332"/>
    <w:pPr>
      <w:ind w:firstLine="420"/>
    </w:pPr>
  </w:style>
  <w:style w:type="paragraph" w:customStyle="1" w:styleId="36">
    <w:name w:val="正文3"/>
    <w:basedOn w:val="a1"/>
    <w:qFormat/>
    <w:rsid w:val="00395332"/>
    <w:pPr>
      <w:tabs>
        <w:tab w:val="left" w:pos="2610"/>
      </w:tabs>
      <w:adjustRightInd w:val="0"/>
      <w:spacing w:before="120" w:line="360" w:lineRule="auto"/>
    </w:pPr>
    <w:rPr>
      <w:rFonts w:ascii="Arial" w:hAnsi="Arial"/>
      <w:sz w:val="24"/>
      <w:szCs w:val="20"/>
    </w:rPr>
  </w:style>
  <w:style w:type="paragraph" w:customStyle="1" w:styleId="13">
    <w:name w:val="1"/>
    <w:basedOn w:val="a1"/>
    <w:next w:val="af"/>
    <w:qFormat/>
    <w:rsid w:val="00395332"/>
    <w:rPr>
      <w:rFonts w:ascii="宋体" w:hAnsi="Courier New"/>
      <w:szCs w:val="20"/>
    </w:rPr>
  </w:style>
  <w:style w:type="paragraph" w:customStyle="1" w:styleId="42">
    <w:name w:val="4"/>
    <w:basedOn w:val="a1"/>
    <w:next w:val="a2"/>
    <w:qFormat/>
    <w:rsid w:val="00395332"/>
    <w:pPr>
      <w:ind w:firstLine="420"/>
    </w:pPr>
    <w:rPr>
      <w:szCs w:val="20"/>
    </w:rPr>
  </w:style>
  <w:style w:type="paragraph" w:customStyle="1" w:styleId="14">
    <w:name w:val="正文1"/>
    <w:basedOn w:val="a1"/>
    <w:qFormat/>
    <w:rsid w:val="00395332"/>
    <w:pPr>
      <w:spacing w:after="120" w:line="360" w:lineRule="auto"/>
    </w:pPr>
    <w:rPr>
      <w:rFonts w:ascii="Arial" w:hAnsi="Arial"/>
      <w:sz w:val="24"/>
      <w:szCs w:val="20"/>
    </w:rPr>
  </w:style>
  <w:style w:type="paragraph" w:customStyle="1" w:styleId="10">
    <w:name w:val="黑体项目编号1"/>
    <w:basedOn w:val="a1"/>
    <w:qFormat/>
    <w:rsid w:val="00395332"/>
    <w:pPr>
      <w:widowControl/>
      <w:numPr>
        <w:numId w:val="4"/>
      </w:numPr>
      <w:spacing w:beforeLines="50" w:after="120"/>
      <w:ind w:right="-62" w:firstLine="0"/>
    </w:pPr>
    <w:rPr>
      <w:b/>
      <w:kern w:val="0"/>
      <w:sz w:val="24"/>
    </w:rPr>
  </w:style>
  <w:style w:type="paragraph" w:customStyle="1" w:styleId="15">
    <w:name w:val="1.5级项目编号"/>
    <w:basedOn w:val="a1"/>
    <w:qFormat/>
    <w:rsid w:val="00395332"/>
    <w:pPr>
      <w:widowControl/>
      <w:tabs>
        <w:tab w:val="left" w:pos="990"/>
      </w:tabs>
      <w:spacing w:beforeLines="100" w:after="120"/>
      <w:ind w:left="990" w:hanging="440"/>
      <w:jc w:val="left"/>
    </w:pPr>
    <w:rPr>
      <w:kern w:val="0"/>
    </w:rPr>
  </w:style>
  <w:style w:type="paragraph" w:customStyle="1" w:styleId="26">
    <w:name w:val="正文缩进2"/>
    <w:basedOn w:val="a1"/>
    <w:qFormat/>
    <w:rsid w:val="00395332"/>
    <w:pPr>
      <w:spacing w:line="300" w:lineRule="auto"/>
      <w:ind w:leftChars="400" w:left="880"/>
    </w:pPr>
  </w:style>
  <w:style w:type="paragraph" w:customStyle="1" w:styleId="affd">
    <w:name w:val="正文居中"/>
    <w:basedOn w:val="a1"/>
    <w:qFormat/>
    <w:rsid w:val="00395332"/>
    <w:pPr>
      <w:widowControl/>
      <w:ind w:left="2"/>
      <w:jc w:val="center"/>
    </w:pPr>
    <w:rPr>
      <w:b/>
      <w:bCs/>
      <w:kern w:val="0"/>
    </w:rPr>
  </w:style>
  <w:style w:type="paragraph" w:customStyle="1" w:styleId="affe">
    <w:name w:val="超 级标题"/>
    <w:basedOn w:val="1"/>
    <w:qFormat/>
    <w:rsid w:val="00395332"/>
    <w:pPr>
      <w:numPr>
        <w:numId w:val="0"/>
      </w:numPr>
      <w:jc w:val="center"/>
    </w:pPr>
  </w:style>
  <w:style w:type="paragraph" w:customStyle="1" w:styleId="41ALTZ1Indent1">
    <w:name w:val="样式 正文缩进表正文正文非缩进标题4四号正文不缩进特点段1ALT+Z正文（缩进1）水上软件Indent 1..."/>
    <w:basedOn w:val="a2"/>
    <w:qFormat/>
    <w:rsid w:val="00395332"/>
    <w:rPr>
      <w:kern w:val="0"/>
    </w:rPr>
  </w:style>
  <w:style w:type="paragraph" w:customStyle="1" w:styleId="afff">
    <w:name w:val="主题封页"/>
    <w:basedOn w:val="a1"/>
    <w:next w:val="a1"/>
    <w:qFormat/>
    <w:rsid w:val="00395332"/>
    <w:pPr>
      <w:keepNext/>
      <w:keepLines/>
      <w:pBdr>
        <w:bottom w:val="single" w:sz="18" w:space="20" w:color="auto"/>
      </w:pBdr>
      <w:adjustRightInd w:val="0"/>
      <w:spacing w:before="480" w:after="240" w:line="560" w:lineRule="exact"/>
      <w:jc w:val="center"/>
      <w:textAlignment w:val="baseline"/>
    </w:pPr>
    <w:rPr>
      <w:b/>
      <w:kern w:val="28"/>
      <w:sz w:val="56"/>
      <w:szCs w:val="20"/>
    </w:rPr>
  </w:style>
  <w:style w:type="paragraph" w:customStyle="1" w:styleId="a">
    <w:name w:val="页眉正文"/>
    <w:basedOn w:val="a1"/>
    <w:qFormat/>
    <w:rsid w:val="00395332"/>
    <w:pPr>
      <w:numPr>
        <w:numId w:val="5"/>
      </w:numPr>
      <w:adjustRightInd w:val="0"/>
      <w:spacing w:line="0" w:lineRule="atLeast"/>
      <w:contextualSpacing/>
    </w:pPr>
    <w:rPr>
      <w:rFonts w:eastAsia="楷体_GB2312"/>
      <w:b/>
      <w:bCs/>
      <w:w w:val="130"/>
      <w:sz w:val="18"/>
      <w:szCs w:val="18"/>
    </w:rPr>
  </w:style>
  <w:style w:type="paragraph" w:customStyle="1" w:styleId="afff0">
    <w:name w:val="基准篇头"/>
    <w:basedOn w:val="a1"/>
    <w:next w:val="a7"/>
    <w:qFormat/>
    <w:rsid w:val="00395332"/>
    <w:pPr>
      <w:keepNext/>
      <w:keepLines/>
      <w:adjustRightInd w:val="0"/>
      <w:spacing w:before="360" w:after="120" w:line="360" w:lineRule="exact"/>
      <w:textAlignment w:val="baseline"/>
    </w:pPr>
    <w:rPr>
      <w:b/>
      <w:kern w:val="28"/>
      <w:sz w:val="28"/>
      <w:szCs w:val="20"/>
    </w:rPr>
  </w:style>
  <w:style w:type="paragraph" w:customStyle="1" w:styleId="16">
    <w:name w:val="页脚1"/>
    <w:basedOn w:val="a1"/>
    <w:next w:val="NormalnoIndent"/>
    <w:qFormat/>
    <w:rsid w:val="00395332"/>
    <w:pPr>
      <w:pBdr>
        <w:top w:val="single" w:sz="4" w:space="1" w:color="auto"/>
      </w:pBdr>
      <w:ind w:firstLine="440"/>
    </w:pPr>
  </w:style>
  <w:style w:type="paragraph" w:customStyle="1" w:styleId="19">
    <w:name w:val="样式 正文文本缩进 + 左  1.9 字符"/>
    <w:basedOn w:val="ac"/>
    <w:qFormat/>
    <w:rsid w:val="00395332"/>
    <w:pPr>
      <w:spacing w:line="360" w:lineRule="auto"/>
      <w:ind w:leftChars="400" w:left="400"/>
      <w:jc w:val="left"/>
    </w:pPr>
    <w:rPr>
      <w:rFonts w:cs="宋体"/>
      <w:kern w:val="0"/>
      <w:szCs w:val="20"/>
    </w:rPr>
  </w:style>
  <w:style w:type="paragraph" w:customStyle="1" w:styleId="194">
    <w:name w:val="样式 样式 正文文本缩进 + 左  1.9 字符 + 左侧:  4 字符"/>
    <w:basedOn w:val="a6"/>
    <w:qFormat/>
    <w:rsid w:val="00395332"/>
  </w:style>
  <w:style w:type="paragraph" w:customStyle="1" w:styleId="1941">
    <w:name w:val="样式 样式 样式 正文文本缩进 + 左  1.9 字符 + 左侧:  4 字符 + 首行缩进:  1 字符"/>
    <w:basedOn w:val="194"/>
    <w:qFormat/>
    <w:rsid w:val="00395332"/>
    <w:pPr>
      <w:spacing w:line="360" w:lineRule="auto"/>
      <w:ind w:leftChars="400" w:left="400" w:firstLineChars="200" w:firstLine="200"/>
    </w:pPr>
    <w:rPr>
      <w:rFonts w:cs="宋体"/>
      <w:kern w:val="0"/>
      <w:szCs w:val="20"/>
    </w:rPr>
  </w:style>
  <w:style w:type="paragraph" w:customStyle="1" w:styleId="19410">
    <w:name w:val="样式 样式 样式 样式 正文文本缩进 + 左  1.9 字符 + 左侧:  4 字符 + 首行缩进:  1 字符 + 左侧:  ..."/>
    <w:basedOn w:val="1941"/>
    <w:qFormat/>
    <w:rsid w:val="00395332"/>
  </w:style>
  <w:style w:type="paragraph" w:customStyle="1" w:styleId="19411">
    <w:name w:val="样式 样式 样式 样式 样式 正文文本缩进 + 左  1.9 字符 + 左侧:  4 字符 + 首行缩进:  1 字符 + 左侧..."/>
    <w:basedOn w:val="19410"/>
    <w:qFormat/>
    <w:rsid w:val="00395332"/>
    <w:pPr>
      <w:spacing w:line="240" w:lineRule="auto"/>
    </w:pPr>
  </w:style>
  <w:style w:type="paragraph" w:customStyle="1" w:styleId="19412">
    <w:name w:val="样式 样式 样式 样式 样式 样式 正文文本缩进 + 左  1.9 字符 + 左侧:  4 字符 + 首行缩进:  1 字符 +..."/>
    <w:basedOn w:val="19411"/>
    <w:qFormat/>
    <w:rsid w:val="00395332"/>
    <w:pPr>
      <w:spacing w:line="360" w:lineRule="auto"/>
    </w:pPr>
  </w:style>
  <w:style w:type="paragraph" w:customStyle="1" w:styleId="27">
    <w:name w:val="样式 封面章节标题 + 首行缩进:  2 字符 段前: 自动"/>
    <w:basedOn w:val="aff8"/>
    <w:qFormat/>
    <w:rsid w:val="00395332"/>
    <w:pPr>
      <w:spacing w:before="1440"/>
      <w:ind w:firstLine="562"/>
    </w:pPr>
    <w:rPr>
      <w:rFonts w:cs="宋体"/>
      <w:bCs/>
      <w:sz w:val="52"/>
      <w:szCs w:val="20"/>
    </w:rPr>
  </w:style>
  <w:style w:type="paragraph" w:customStyle="1" w:styleId="afff1">
    <w:name w:val="样式 纯文本 + 四号 右"/>
    <w:basedOn w:val="af"/>
    <w:qFormat/>
    <w:rsid w:val="00395332"/>
    <w:pPr>
      <w:pBdr>
        <w:bottom w:val="single" w:sz="12" w:space="1" w:color="auto"/>
      </w:pBdr>
      <w:jc w:val="right"/>
    </w:pPr>
    <w:rPr>
      <w:rFonts w:cs="宋体"/>
      <w:sz w:val="28"/>
      <w:szCs w:val="20"/>
    </w:rPr>
  </w:style>
  <w:style w:type="paragraph" w:customStyle="1" w:styleId="afff2">
    <w:name w:val="样式 纯文本 + 四号 加粗 下划线 居中"/>
    <w:basedOn w:val="af"/>
    <w:qFormat/>
    <w:rsid w:val="00395332"/>
    <w:pPr>
      <w:pBdr>
        <w:bottom w:val="single" w:sz="12" w:space="1" w:color="auto"/>
      </w:pBdr>
      <w:jc w:val="center"/>
    </w:pPr>
    <w:rPr>
      <w:rFonts w:cs="宋体"/>
      <w:b/>
      <w:bCs/>
      <w:sz w:val="28"/>
      <w:szCs w:val="20"/>
    </w:rPr>
  </w:style>
  <w:style w:type="paragraph" w:customStyle="1" w:styleId="17">
    <w:name w:val="样式 1级项目编号 + 宋体"/>
    <w:basedOn w:val="11"/>
    <w:qFormat/>
    <w:rsid w:val="00395332"/>
    <w:pPr>
      <w:numPr>
        <w:numId w:val="0"/>
      </w:numPr>
    </w:pPr>
    <w:rPr>
      <w:rFonts w:ascii="宋体" w:hAnsi="宋体"/>
      <w:bCs w:val="0"/>
    </w:rPr>
  </w:style>
  <w:style w:type="paragraph" w:customStyle="1" w:styleId="18">
    <w:name w:val="样式1"/>
    <w:basedOn w:val="3"/>
    <w:qFormat/>
    <w:rsid w:val="00395332"/>
  </w:style>
  <w:style w:type="paragraph" w:customStyle="1" w:styleId="160">
    <w:name w:val="样式 1级项目编号 + 段后: 6 行"/>
    <w:basedOn w:val="11"/>
    <w:qFormat/>
    <w:rsid w:val="00395332"/>
    <w:pPr>
      <w:numPr>
        <w:numId w:val="0"/>
      </w:numPr>
    </w:pPr>
    <w:rPr>
      <w:rFonts w:cs="宋体"/>
      <w:bCs w:val="0"/>
      <w:szCs w:val="20"/>
    </w:rPr>
  </w:style>
  <w:style w:type="paragraph" w:customStyle="1" w:styleId="161">
    <w:name w:val="样式 样式 1级项目编号 + 段后: 6 行 + 段后: 1 行"/>
    <w:basedOn w:val="160"/>
    <w:qFormat/>
    <w:rsid w:val="00395332"/>
    <w:pPr>
      <w:spacing w:beforeLines="100"/>
    </w:pPr>
  </w:style>
  <w:style w:type="paragraph" w:customStyle="1" w:styleId="16111">
    <w:name w:val="样式 样式 样式 1级项目编号 + 段后: 6 行 + 段后: 1 行 + 段前: 1 行 段后: 1 行"/>
    <w:basedOn w:val="161"/>
    <w:qFormat/>
    <w:rsid w:val="00395332"/>
    <w:pPr>
      <w:spacing w:line="360" w:lineRule="auto"/>
    </w:pPr>
  </w:style>
  <w:style w:type="paragraph" w:customStyle="1" w:styleId="110">
    <w:name w:val="1级项目编号 + 段后: 1 行"/>
    <w:basedOn w:val="11"/>
    <w:qFormat/>
    <w:rsid w:val="00395332"/>
    <w:pPr>
      <w:numPr>
        <w:numId w:val="0"/>
      </w:numPr>
    </w:pPr>
    <w:rPr>
      <w:rFonts w:cs="宋体"/>
      <w:bCs w:val="0"/>
      <w:szCs w:val="20"/>
    </w:rPr>
  </w:style>
  <w:style w:type="paragraph" w:customStyle="1" w:styleId="1a">
    <w:name w:val="科慧正文1"/>
    <w:basedOn w:val="a6"/>
    <w:qFormat/>
    <w:rsid w:val="00395332"/>
    <w:pPr>
      <w:spacing w:beforeLines="100" w:after="100" w:afterAutospacing="1" w:line="360" w:lineRule="auto"/>
      <w:ind w:firstLineChars="200" w:firstLine="200"/>
      <w:jc w:val="left"/>
    </w:pPr>
    <w:rPr>
      <w:lang w:val="zh-CN"/>
    </w:rPr>
  </w:style>
  <w:style w:type="paragraph" w:customStyle="1" w:styleId="121">
    <w:name w:val="样式 科慧正文1 + 首行缩进:  2 字符 段前: 1 行"/>
    <w:basedOn w:val="1a"/>
    <w:qFormat/>
    <w:rsid w:val="00395332"/>
    <w:rPr>
      <w:rFonts w:cs="宋体"/>
      <w:szCs w:val="20"/>
    </w:rPr>
  </w:style>
  <w:style w:type="paragraph" w:customStyle="1" w:styleId="a0">
    <w:name w:val="科慧一级条题"/>
    <w:basedOn w:val="1a"/>
    <w:qFormat/>
    <w:rsid w:val="00395332"/>
    <w:pPr>
      <w:numPr>
        <w:numId w:val="6"/>
      </w:numPr>
      <w:ind w:firstLineChars="0"/>
    </w:pPr>
  </w:style>
  <w:style w:type="paragraph" w:customStyle="1" w:styleId="Cambria01482">
    <w:name w:val="样式 多级符号 Cambria 左侧:  0 厘米 悬挂缩进: 14.82 字符"/>
    <w:basedOn w:val="1"/>
    <w:qFormat/>
    <w:rsid w:val="00395332"/>
    <w:pPr>
      <w:keepLines/>
      <w:numPr>
        <w:numId w:val="7"/>
      </w:numPr>
      <w:spacing w:before="480" w:line="480" w:lineRule="auto"/>
      <w:jc w:val="center"/>
    </w:pPr>
    <w:rPr>
      <w:rFonts w:ascii="Cambria" w:hAnsi="Cambria"/>
      <w:bCs/>
      <w:sz w:val="28"/>
      <w:lang w:eastAsia="en-US" w:bidi="en-US"/>
    </w:rPr>
  </w:style>
  <w:style w:type="paragraph" w:customStyle="1" w:styleId="afff3">
    <w:name w:val="小节标题"/>
    <w:basedOn w:val="a1"/>
    <w:next w:val="a1"/>
    <w:qFormat/>
    <w:rsid w:val="00395332"/>
    <w:pPr>
      <w:widowControl/>
      <w:spacing w:before="175" w:after="102" w:line="997" w:lineRule="atLeast"/>
      <w:jc w:val="left"/>
      <w:textAlignment w:val="baseline"/>
    </w:pPr>
    <w:rPr>
      <w:rFonts w:ascii="Calibri" w:eastAsia="黑体" w:hAnsi="Calibri"/>
      <w:color w:val="000000"/>
      <w:kern w:val="0"/>
      <w:sz w:val="24"/>
      <w:szCs w:val="20"/>
      <w:u w:color="000000"/>
      <w:lang w:eastAsia="en-US" w:bidi="en-US"/>
    </w:rPr>
  </w:style>
  <w:style w:type="paragraph" w:customStyle="1" w:styleId="TOCHeading1">
    <w:name w:val="TOC Heading1"/>
    <w:basedOn w:val="1"/>
    <w:next w:val="a1"/>
    <w:semiHidden/>
    <w:qFormat/>
    <w:rsid w:val="00395332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bCs/>
      <w:color w:val="365F91"/>
      <w:sz w:val="28"/>
      <w:lang w:eastAsia="ja-JP" w:bidi="en-US"/>
    </w:rPr>
  </w:style>
  <w:style w:type="paragraph" w:customStyle="1" w:styleId="2h2H2h2h2appAHeader2Level2Headheading2l2">
    <w:name w:val="样式 标题 2节h2H2h:2h:2appAHeader 2Level 2 Headheading 2l2..."/>
    <w:basedOn w:val="2"/>
    <w:qFormat/>
    <w:rsid w:val="00395332"/>
    <w:pPr>
      <w:keepLines/>
      <w:numPr>
        <w:ilvl w:val="0"/>
        <w:numId w:val="8"/>
      </w:numPr>
      <w:tabs>
        <w:tab w:val="clear" w:pos="998"/>
      </w:tabs>
      <w:spacing w:before="160" w:after="160" w:line="360" w:lineRule="auto"/>
      <w:jc w:val="center"/>
    </w:pPr>
    <w:rPr>
      <w:rFonts w:ascii="宋体" w:hAnsi="宋体" w:cs="宋体"/>
      <w:kern w:val="0"/>
      <w:sz w:val="24"/>
      <w:szCs w:val="20"/>
      <w:lang w:eastAsia="en-US" w:bidi="en-US"/>
    </w:rPr>
  </w:style>
  <w:style w:type="paragraph" w:customStyle="1" w:styleId="3h3heading3TOCh31h32h3hH3Kop3Vl3Level3Head">
    <w:name w:val="样式 标题 3h3heading 3TOCh31h32h:3hH3Kop 3Vl3Level 3 Head..."/>
    <w:basedOn w:val="3"/>
    <w:qFormat/>
    <w:rsid w:val="00395332"/>
    <w:pPr>
      <w:keepLines/>
      <w:numPr>
        <w:ilvl w:val="0"/>
        <w:numId w:val="9"/>
      </w:numPr>
      <w:spacing w:before="100"/>
    </w:pPr>
    <w:rPr>
      <w:rFonts w:ascii="Cambria" w:hAnsi="Cambria" w:cs="宋体"/>
      <w:kern w:val="0"/>
      <w:szCs w:val="20"/>
      <w:lang w:eastAsia="en-US" w:bidi="en-US"/>
    </w:rPr>
  </w:style>
  <w:style w:type="paragraph" w:customStyle="1" w:styleId="1b">
    <w:name w:val="无间隔1"/>
    <w:link w:val="Char"/>
    <w:uiPriority w:val="1"/>
    <w:qFormat/>
    <w:rsid w:val="00395332"/>
    <w:rPr>
      <w:rFonts w:ascii="Calibri" w:hAnsi="Calibri"/>
      <w:sz w:val="22"/>
      <w:szCs w:val="22"/>
      <w:lang w:eastAsia="en-US" w:bidi="en-US"/>
    </w:rPr>
  </w:style>
  <w:style w:type="paragraph" w:customStyle="1" w:styleId="1c">
    <w:name w:val="列出段落1"/>
    <w:basedOn w:val="a1"/>
    <w:uiPriority w:val="34"/>
    <w:qFormat/>
    <w:rsid w:val="00395332"/>
    <w:pPr>
      <w:widowControl/>
      <w:spacing w:after="200" w:line="276" w:lineRule="auto"/>
      <w:ind w:left="720"/>
      <w:contextualSpacing/>
      <w:jc w:val="left"/>
    </w:pPr>
    <w:rPr>
      <w:rFonts w:ascii="Calibri" w:hAnsi="Calibri"/>
      <w:kern w:val="0"/>
      <w:sz w:val="24"/>
      <w:szCs w:val="22"/>
      <w:lang w:eastAsia="en-US" w:bidi="en-US"/>
    </w:rPr>
  </w:style>
  <w:style w:type="paragraph" w:customStyle="1" w:styleId="1d">
    <w:name w:val="引用1"/>
    <w:basedOn w:val="a1"/>
    <w:next w:val="a1"/>
    <w:link w:val="Char0"/>
    <w:uiPriority w:val="29"/>
    <w:qFormat/>
    <w:rsid w:val="00395332"/>
    <w:pPr>
      <w:widowControl/>
      <w:spacing w:after="200" w:line="276" w:lineRule="auto"/>
      <w:jc w:val="left"/>
    </w:pPr>
    <w:rPr>
      <w:rFonts w:ascii="Calibri" w:hAnsi="Calibri"/>
      <w:i/>
      <w:iCs/>
      <w:color w:val="000000"/>
      <w:kern w:val="0"/>
      <w:sz w:val="24"/>
      <w:szCs w:val="22"/>
      <w:lang w:eastAsia="en-US" w:bidi="en-US"/>
    </w:rPr>
  </w:style>
  <w:style w:type="paragraph" w:customStyle="1" w:styleId="1e">
    <w:name w:val="明显引用1"/>
    <w:basedOn w:val="a1"/>
    <w:next w:val="a1"/>
    <w:link w:val="Char1"/>
    <w:uiPriority w:val="30"/>
    <w:qFormat/>
    <w:rsid w:val="00395332"/>
    <w:pPr>
      <w:widowControl/>
      <w:pBdr>
        <w:bottom w:val="single" w:sz="4" w:space="4" w:color="4F81BD"/>
      </w:pBdr>
      <w:spacing w:before="200" w:after="280" w:line="276" w:lineRule="auto"/>
      <w:ind w:left="936" w:right="936"/>
      <w:jc w:val="left"/>
    </w:pPr>
    <w:rPr>
      <w:rFonts w:ascii="Calibri" w:hAnsi="Calibri"/>
      <w:b/>
      <w:bCs/>
      <w:i/>
      <w:iCs/>
      <w:color w:val="4F81BD"/>
      <w:kern w:val="0"/>
      <w:sz w:val="24"/>
      <w:szCs w:val="22"/>
      <w:lang w:eastAsia="en-US" w:bidi="en-US"/>
    </w:rPr>
  </w:style>
  <w:style w:type="paragraph" w:customStyle="1" w:styleId="TOC10">
    <w:name w:val="TOC 标题1"/>
    <w:basedOn w:val="1"/>
    <w:next w:val="a1"/>
    <w:uiPriority w:val="39"/>
    <w:qFormat/>
    <w:rsid w:val="00395332"/>
    <w:pPr>
      <w:keepLines/>
      <w:numPr>
        <w:numId w:val="0"/>
      </w:numPr>
      <w:spacing w:before="480" w:line="480" w:lineRule="auto"/>
      <w:jc w:val="center"/>
      <w:outlineLvl w:val="9"/>
    </w:pPr>
    <w:rPr>
      <w:rFonts w:ascii="Cambria" w:hAnsi="Cambria"/>
      <w:bCs/>
      <w:sz w:val="28"/>
      <w:lang w:eastAsia="en-US" w:bidi="en-US"/>
    </w:rPr>
  </w:style>
  <w:style w:type="paragraph" w:customStyle="1" w:styleId="afff4">
    <w:name w:val="规范正文"/>
    <w:basedOn w:val="a1"/>
    <w:qFormat/>
    <w:rsid w:val="00395332"/>
    <w:pPr>
      <w:adjustRightInd w:val="0"/>
      <w:spacing w:after="200" w:line="276" w:lineRule="auto"/>
      <w:ind w:left="482"/>
    </w:pPr>
    <w:rPr>
      <w:kern w:val="0"/>
      <w:sz w:val="24"/>
      <w:szCs w:val="20"/>
      <w:lang w:eastAsia="en-US" w:bidi="en-US"/>
    </w:rPr>
  </w:style>
  <w:style w:type="paragraph" w:customStyle="1" w:styleId="NoSpacing1">
    <w:name w:val="No Spacing1"/>
    <w:link w:val="NoSpacingChar"/>
    <w:qFormat/>
    <w:rsid w:val="00395332"/>
    <w:rPr>
      <w:rFonts w:ascii="Calibri" w:hAnsi="Calibri"/>
      <w:sz w:val="22"/>
      <w:szCs w:val="22"/>
    </w:rPr>
  </w:style>
  <w:style w:type="paragraph" w:customStyle="1" w:styleId="ListParagraph1">
    <w:name w:val="List Paragraph1"/>
    <w:basedOn w:val="a1"/>
    <w:qFormat/>
    <w:rsid w:val="00395332"/>
    <w:pPr>
      <w:ind w:firstLineChars="200" w:firstLine="420"/>
    </w:pPr>
  </w:style>
  <w:style w:type="paragraph" w:customStyle="1" w:styleId="CharCharCharCharCharCharCharCharCharCharCharCharChar">
    <w:name w:val="Char Char Char Char Char Char Char Char Char Char Char Char Char"/>
    <w:basedOn w:val="a1"/>
    <w:qFormat/>
    <w:rsid w:val="00395332"/>
    <w:pPr>
      <w:adjustRightInd w:val="0"/>
      <w:spacing w:line="360" w:lineRule="atLeast"/>
      <w:jc w:val="left"/>
      <w:textAlignment w:val="baseline"/>
    </w:pPr>
  </w:style>
  <w:style w:type="paragraph" w:customStyle="1" w:styleId="p0">
    <w:name w:val="p0"/>
    <w:basedOn w:val="a1"/>
    <w:qFormat/>
    <w:rsid w:val="00395332"/>
    <w:pPr>
      <w:widowControl/>
    </w:pPr>
    <w:rPr>
      <w:kern w:val="0"/>
      <w:szCs w:val="21"/>
    </w:rPr>
  </w:style>
  <w:style w:type="paragraph" w:customStyle="1" w:styleId="CharCharCharCharCharChar">
    <w:name w:val="Char Char Char Char Char Char"/>
    <w:basedOn w:val="a1"/>
    <w:qFormat/>
    <w:rsid w:val="00395332"/>
  </w:style>
  <w:style w:type="paragraph" w:customStyle="1" w:styleId="CharCharCharCharCharCharCharCharCharCharCharCharCharChar">
    <w:name w:val="Char Char Char Char Char Char Char Char Char Char Char Char Char Char"/>
    <w:basedOn w:val="a1"/>
    <w:qFormat/>
    <w:rsid w:val="00395332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Char2">
    <w:name w:val="Char"/>
    <w:basedOn w:val="a1"/>
    <w:qFormat/>
    <w:rsid w:val="00395332"/>
  </w:style>
  <w:style w:type="paragraph" w:customStyle="1" w:styleId="NN">
    <w:name w:val="NN"/>
    <w:basedOn w:val="a1"/>
    <w:qFormat/>
    <w:rsid w:val="00395332"/>
    <w:pPr>
      <w:tabs>
        <w:tab w:val="left" w:pos="1080"/>
      </w:tabs>
      <w:autoSpaceDE w:val="0"/>
      <w:autoSpaceDN w:val="0"/>
      <w:adjustRightInd w:val="0"/>
      <w:spacing w:before="60" w:after="60" w:line="360" w:lineRule="atLeast"/>
      <w:ind w:left="1134"/>
    </w:pPr>
    <w:rPr>
      <w:rFonts w:ascii="宋体"/>
      <w:kern w:val="0"/>
      <w:sz w:val="24"/>
      <w:szCs w:val="20"/>
    </w:rPr>
  </w:style>
  <w:style w:type="paragraph" w:customStyle="1" w:styleId="43">
    <w:name w:val="+标题4"/>
    <w:basedOn w:val="4"/>
    <w:qFormat/>
    <w:rsid w:val="00395332"/>
    <w:pPr>
      <w:keepLines/>
      <w:widowControl w:val="0"/>
      <w:numPr>
        <w:numId w:val="0"/>
      </w:numPr>
      <w:tabs>
        <w:tab w:val="clear" w:pos="0"/>
        <w:tab w:val="clear" w:pos="864"/>
        <w:tab w:val="left" w:pos="435"/>
      </w:tabs>
      <w:spacing w:before="0" w:line="360" w:lineRule="auto"/>
      <w:ind w:left="435" w:hanging="435"/>
      <w:jc w:val="both"/>
    </w:pPr>
    <w:rPr>
      <w:rFonts w:ascii="Arial Unicode MS" w:hAnsi="Arial Unicode MS"/>
      <w:sz w:val="21"/>
      <w:szCs w:val="21"/>
    </w:rPr>
  </w:style>
  <w:style w:type="paragraph" w:customStyle="1" w:styleId="111">
    <w:name w:val="无间隔11"/>
    <w:qFormat/>
    <w:rsid w:val="00395332"/>
    <w:pPr>
      <w:widowControl w:val="0"/>
      <w:jc w:val="both"/>
    </w:pPr>
    <w:rPr>
      <w:kern w:val="2"/>
      <w:sz w:val="21"/>
      <w:szCs w:val="24"/>
    </w:rPr>
  </w:style>
  <w:style w:type="paragraph" w:customStyle="1" w:styleId="CharCharCharChar">
    <w:name w:val="Char Char Char Char"/>
    <w:basedOn w:val="a1"/>
    <w:next w:val="a1"/>
    <w:qFormat/>
    <w:rsid w:val="00395332"/>
    <w:pPr>
      <w:spacing w:line="360" w:lineRule="auto"/>
      <w:ind w:left="420"/>
      <w:textAlignment w:val="baseline"/>
    </w:pPr>
  </w:style>
  <w:style w:type="paragraph" w:customStyle="1" w:styleId="afff5">
    <w:name w:val="标书正文"/>
    <w:basedOn w:val="a1"/>
    <w:link w:val="CharChar"/>
    <w:qFormat/>
    <w:rsid w:val="00395332"/>
    <w:pPr>
      <w:tabs>
        <w:tab w:val="left" w:pos="1701"/>
        <w:tab w:val="left" w:pos="4500"/>
      </w:tabs>
      <w:overflowPunct w:val="0"/>
      <w:topLinePunct/>
      <w:spacing w:after="120" w:line="360" w:lineRule="auto"/>
      <w:ind w:firstLineChars="200" w:firstLine="420"/>
    </w:pPr>
    <w:rPr>
      <w:color w:val="000000"/>
      <w:szCs w:val="28"/>
    </w:rPr>
  </w:style>
  <w:style w:type="paragraph" w:customStyle="1" w:styleId="afff6">
    <w:name w:val="仪表参数"/>
    <w:basedOn w:val="afff5"/>
    <w:link w:val="CharChar0"/>
    <w:qFormat/>
    <w:rsid w:val="00395332"/>
    <w:pPr>
      <w:tabs>
        <w:tab w:val="clear" w:pos="1701"/>
        <w:tab w:val="clear" w:pos="4500"/>
        <w:tab w:val="left" w:pos="879"/>
      </w:tabs>
      <w:ind w:left="840" w:firstLineChars="0" w:firstLine="0"/>
    </w:pPr>
    <w:rPr>
      <w:color w:val="auto"/>
      <w:kern w:val="0"/>
      <w:sz w:val="20"/>
      <w:szCs w:val="18"/>
    </w:rPr>
  </w:style>
  <w:style w:type="paragraph" w:customStyle="1" w:styleId="Default">
    <w:name w:val="Default"/>
    <w:qFormat/>
    <w:rsid w:val="00395332"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character" w:customStyle="1" w:styleId="NormalnoIndentChar">
    <w:name w:val="Normal_no_Indent Char"/>
    <w:link w:val="NormalnoIndent"/>
    <w:qFormat/>
    <w:rsid w:val="00395332"/>
    <w:rPr>
      <w:rFonts w:ascii="Book Antiqua" w:eastAsia="宋体" w:hAnsi="Book Antiqua"/>
      <w:kern w:val="2"/>
      <w:sz w:val="22"/>
      <w:szCs w:val="24"/>
      <w:lang w:val="en-US" w:eastAsia="zh-CN" w:bidi="ar-SA"/>
    </w:rPr>
  </w:style>
  <w:style w:type="character" w:customStyle="1" w:styleId="12">
    <w:name w:val="标题 1 字符"/>
    <w:link w:val="1"/>
    <w:qFormat/>
    <w:rsid w:val="00395332"/>
    <w:rPr>
      <w:rFonts w:ascii="Book Antiqua" w:hAnsi="Book Antiqua"/>
      <w:b/>
      <w:sz w:val="32"/>
      <w:szCs w:val="28"/>
    </w:rPr>
  </w:style>
  <w:style w:type="character" w:customStyle="1" w:styleId="21">
    <w:name w:val="标题 2 字符"/>
    <w:link w:val="2"/>
    <w:qFormat/>
    <w:rsid w:val="00395332"/>
    <w:rPr>
      <w:rFonts w:ascii="Book Antiqua" w:hAnsi="Book Antiqua"/>
      <w:b/>
      <w:bCs/>
      <w:iCs/>
      <w:kern w:val="2"/>
      <w:sz w:val="30"/>
      <w:szCs w:val="28"/>
    </w:rPr>
  </w:style>
  <w:style w:type="character" w:customStyle="1" w:styleId="30">
    <w:name w:val="标题 3 字符"/>
    <w:link w:val="3"/>
    <w:qFormat/>
    <w:rsid w:val="00395332"/>
    <w:rPr>
      <w:rFonts w:ascii="Book Antiqua" w:hAnsi="Book Antiqua"/>
      <w:b/>
      <w:bCs/>
      <w:kern w:val="2"/>
      <w:sz w:val="24"/>
      <w:szCs w:val="26"/>
    </w:rPr>
  </w:style>
  <w:style w:type="character" w:customStyle="1" w:styleId="40">
    <w:name w:val="标题 4 字符"/>
    <w:link w:val="4"/>
    <w:qFormat/>
    <w:rsid w:val="00395332"/>
    <w:rPr>
      <w:rFonts w:ascii="Book Antiqua" w:hAnsi="Book Antiqua"/>
      <w:b/>
      <w:bCs/>
      <w:sz w:val="24"/>
      <w:szCs w:val="28"/>
    </w:rPr>
  </w:style>
  <w:style w:type="character" w:customStyle="1" w:styleId="50">
    <w:name w:val="标题 5 字符"/>
    <w:link w:val="5"/>
    <w:uiPriority w:val="9"/>
    <w:qFormat/>
    <w:rsid w:val="00395332"/>
    <w:rPr>
      <w:rFonts w:ascii="Book Antiqua" w:hAnsi="Book Antiqua"/>
      <w:b/>
      <w:bCs/>
      <w:sz w:val="24"/>
      <w:szCs w:val="28"/>
    </w:rPr>
  </w:style>
  <w:style w:type="character" w:customStyle="1" w:styleId="60">
    <w:name w:val="标题 6 字符"/>
    <w:link w:val="6"/>
    <w:uiPriority w:val="9"/>
    <w:qFormat/>
    <w:rsid w:val="00395332"/>
    <w:rPr>
      <w:rFonts w:ascii="Book Antiqua" w:hAnsi="Book Antiqua"/>
      <w:b/>
      <w:bCs/>
      <w:sz w:val="24"/>
      <w:szCs w:val="28"/>
    </w:rPr>
  </w:style>
  <w:style w:type="character" w:customStyle="1" w:styleId="70">
    <w:name w:val="标题 7 字符"/>
    <w:link w:val="7"/>
    <w:uiPriority w:val="9"/>
    <w:qFormat/>
    <w:rsid w:val="00395332"/>
    <w:rPr>
      <w:b/>
      <w:kern w:val="2"/>
      <w:sz w:val="24"/>
    </w:rPr>
  </w:style>
  <w:style w:type="character" w:customStyle="1" w:styleId="80">
    <w:name w:val="标题 8 字符"/>
    <w:link w:val="8"/>
    <w:uiPriority w:val="9"/>
    <w:qFormat/>
    <w:rsid w:val="00395332"/>
    <w:rPr>
      <w:rFonts w:ascii="Arial" w:eastAsia="黑体" w:hAnsi="Arial"/>
      <w:kern w:val="2"/>
      <w:sz w:val="24"/>
    </w:rPr>
  </w:style>
  <w:style w:type="character" w:customStyle="1" w:styleId="90">
    <w:name w:val="标题 9 字符"/>
    <w:link w:val="9"/>
    <w:uiPriority w:val="9"/>
    <w:qFormat/>
    <w:rsid w:val="00395332"/>
    <w:rPr>
      <w:rFonts w:ascii="Arial" w:eastAsia="黑体" w:hAnsi="Arial"/>
      <w:kern w:val="2"/>
      <w:sz w:val="21"/>
    </w:rPr>
  </w:style>
  <w:style w:type="character" w:customStyle="1" w:styleId="af7">
    <w:name w:val="页眉 字符"/>
    <w:link w:val="af6"/>
    <w:uiPriority w:val="99"/>
    <w:qFormat/>
    <w:rsid w:val="00395332"/>
    <w:rPr>
      <w:b/>
      <w:sz w:val="21"/>
      <w:szCs w:val="24"/>
    </w:rPr>
  </w:style>
  <w:style w:type="character" w:customStyle="1" w:styleId="1CharChar">
    <w:name w:val="1级项目编号 Char Char"/>
    <w:link w:val="11"/>
    <w:qFormat/>
    <w:rsid w:val="00395332"/>
    <w:rPr>
      <w:bCs/>
      <w:sz w:val="24"/>
      <w:szCs w:val="24"/>
    </w:rPr>
  </w:style>
  <w:style w:type="character" w:customStyle="1" w:styleId="af5">
    <w:name w:val="页脚 字符"/>
    <w:link w:val="af4"/>
    <w:uiPriority w:val="99"/>
    <w:qFormat/>
    <w:rsid w:val="00395332"/>
    <w:rPr>
      <w:rFonts w:ascii="Book Antiqua" w:hAnsi="Book Antiqua"/>
      <w:kern w:val="2"/>
      <w:sz w:val="18"/>
      <w:szCs w:val="18"/>
    </w:rPr>
  </w:style>
  <w:style w:type="character" w:customStyle="1" w:styleId="ab">
    <w:name w:val="文档结构图 字符"/>
    <w:link w:val="aa"/>
    <w:semiHidden/>
    <w:qFormat/>
    <w:rsid w:val="00395332"/>
    <w:rPr>
      <w:kern w:val="2"/>
      <w:sz w:val="21"/>
      <w:szCs w:val="24"/>
      <w:shd w:val="clear" w:color="auto" w:fill="000080"/>
    </w:rPr>
  </w:style>
  <w:style w:type="character" w:customStyle="1" w:styleId="23">
    <w:name w:val="正文文本缩进 2 字符"/>
    <w:link w:val="22"/>
    <w:qFormat/>
    <w:rsid w:val="00395332"/>
    <w:rPr>
      <w:kern w:val="2"/>
      <w:sz w:val="21"/>
      <w:szCs w:val="24"/>
    </w:rPr>
  </w:style>
  <w:style w:type="character" w:customStyle="1" w:styleId="af0">
    <w:name w:val="纯文本 字符"/>
    <w:link w:val="af"/>
    <w:qFormat/>
    <w:locked/>
    <w:rsid w:val="00395332"/>
    <w:rPr>
      <w:rFonts w:ascii="宋体" w:hAnsi="Courier New" w:cs="Courier New"/>
      <w:kern w:val="2"/>
      <w:sz w:val="21"/>
      <w:szCs w:val="21"/>
    </w:rPr>
  </w:style>
  <w:style w:type="character" w:customStyle="1" w:styleId="ad">
    <w:name w:val="正文文本缩进 字符"/>
    <w:link w:val="ac"/>
    <w:qFormat/>
    <w:rsid w:val="00395332"/>
    <w:rPr>
      <w:kern w:val="2"/>
      <w:sz w:val="21"/>
      <w:szCs w:val="24"/>
    </w:rPr>
  </w:style>
  <w:style w:type="character" w:customStyle="1" w:styleId="a8">
    <w:name w:val="正文文本 字符"/>
    <w:link w:val="a7"/>
    <w:qFormat/>
    <w:rsid w:val="00395332"/>
    <w:rPr>
      <w:kern w:val="2"/>
      <w:sz w:val="21"/>
      <w:szCs w:val="24"/>
    </w:rPr>
  </w:style>
  <w:style w:type="character" w:customStyle="1" w:styleId="1f">
    <w:name w:val="访问过的超链接1"/>
    <w:qFormat/>
    <w:rsid w:val="00395332"/>
    <w:rPr>
      <w:color w:val="800080"/>
      <w:u w:val="single"/>
    </w:rPr>
  </w:style>
  <w:style w:type="character" w:customStyle="1" w:styleId="33">
    <w:name w:val="正文文本缩进 3 字符"/>
    <w:link w:val="32"/>
    <w:qFormat/>
    <w:rsid w:val="00395332"/>
    <w:rPr>
      <w:kern w:val="2"/>
      <w:sz w:val="16"/>
      <w:szCs w:val="16"/>
    </w:rPr>
  </w:style>
  <w:style w:type="character" w:customStyle="1" w:styleId="af3">
    <w:name w:val="批注框文本 字符"/>
    <w:link w:val="af2"/>
    <w:semiHidden/>
    <w:qFormat/>
    <w:rsid w:val="00395332"/>
    <w:rPr>
      <w:kern w:val="2"/>
      <w:sz w:val="16"/>
      <w:szCs w:val="16"/>
    </w:rPr>
  </w:style>
  <w:style w:type="character" w:customStyle="1" w:styleId="2Char">
    <w:name w:val="正文缩进2 Char"/>
    <w:qFormat/>
    <w:rsid w:val="00395332"/>
    <w:rPr>
      <w:rFonts w:ascii="Book Antiqua" w:eastAsia="宋体" w:hAnsi="Book Antiqua"/>
      <w:kern w:val="2"/>
      <w:sz w:val="22"/>
      <w:szCs w:val="24"/>
      <w:lang w:val="en-US" w:eastAsia="zh-CN" w:bidi="ar-SA"/>
    </w:rPr>
  </w:style>
  <w:style w:type="character" w:customStyle="1" w:styleId="AltXChar">
    <w:name w:val="Alt+X Char"/>
    <w:qFormat/>
    <w:rsid w:val="00395332"/>
    <w:rPr>
      <w:rFonts w:eastAsia="宋体"/>
      <w:kern w:val="2"/>
      <w:sz w:val="21"/>
      <w:lang w:val="en-US" w:eastAsia="zh-CN" w:bidi="ar-SA"/>
    </w:rPr>
  </w:style>
  <w:style w:type="character" w:customStyle="1" w:styleId="Char3">
    <w:name w:val="图表标题 Char"/>
    <w:qFormat/>
    <w:rsid w:val="00395332"/>
    <w:rPr>
      <w:rFonts w:ascii="Book Antiqua" w:eastAsia="宋体" w:hAnsi="Book Antiqua" w:cs="Arial"/>
      <w:b/>
      <w:kern w:val="2"/>
      <w:sz w:val="21"/>
      <w:szCs w:val="22"/>
      <w:lang w:val="en-US" w:eastAsia="zh-CN" w:bidi="ar-SA"/>
    </w:rPr>
  </w:style>
  <w:style w:type="character" w:customStyle="1" w:styleId="afff7">
    <w:name w:val="页眉公司"/>
    <w:qFormat/>
    <w:rsid w:val="00395332"/>
    <w:rPr>
      <w:rFonts w:eastAsia="楷体_GB2312"/>
      <w:b/>
      <w:bCs/>
      <w:color w:val="000080"/>
      <w:w w:val="130"/>
      <w:sz w:val="18"/>
      <w:szCs w:val="18"/>
    </w:rPr>
  </w:style>
  <w:style w:type="character" w:customStyle="1" w:styleId="afd">
    <w:name w:val="标题 字符"/>
    <w:link w:val="afc"/>
    <w:qFormat/>
    <w:rsid w:val="00395332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afff8">
    <w:name w:val="标题二"/>
    <w:qFormat/>
    <w:rsid w:val="00395332"/>
    <w:rPr>
      <w:rFonts w:eastAsia="宋体"/>
      <w:b/>
      <w:sz w:val="24"/>
    </w:rPr>
  </w:style>
  <w:style w:type="character" w:customStyle="1" w:styleId="Char">
    <w:name w:val="无间隔 Char"/>
    <w:link w:val="1b"/>
    <w:uiPriority w:val="1"/>
    <w:qFormat/>
    <w:rsid w:val="00395332"/>
    <w:rPr>
      <w:rFonts w:ascii="Calibri" w:hAnsi="Calibri"/>
      <w:sz w:val="22"/>
      <w:szCs w:val="22"/>
      <w:lang w:eastAsia="en-US" w:bidi="en-US"/>
    </w:rPr>
  </w:style>
  <w:style w:type="character" w:customStyle="1" w:styleId="af9">
    <w:name w:val="副标题 字符"/>
    <w:link w:val="af8"/>
    <w:uiPriority w:val="11"/>
    <w:qFormat/>
    <w:rsid w:val="00395332"/>
    <w:rPr>
      <w:rFonts w:ascii="Cambria" w:hAnsi="Cambria"/>
      <w:i/>
      <w:iCs/>
      <w:color w:val="4F81BD"/>
      <w:spacing w:val="15"/>
      <w:sz w:val="24"/>
      <w:szCs w:val="24"/>
      <w:lang w:eastAsia="en-US" w:bidi="en-US"/>
    </w:rPr>
  </w:style>
  <w:style w:type="character" w:customStyle="1" w:styleId="Char0">
    <w:name w:val="引用 Char"/>
    <w:link w:val="1d"/>
    <w:uiPriority w:val="29"/>
    <w:qFormat/>
    <w:rsid w:val="00395332"/>
    <w:rPr>
      <w:rFonts w:ascii="Calibri" w:hAnsi="Calibri"/>
      <w:i/>
      <w:iCs/>
      <w:color w:val="000000"/>
      <w:sz w:val="24"/>
      <w:szCs w:val="22"/>
      <w:lang w:eastAsia="en-US" w:bidi="en-US"/>
    </w:rPr>
  </w:style>
  <w:style w:type="character" w:customStyle="1" w:styleId="Char1">
    <w:name w:val="明显引用 Char"/>
    <w:link w:val="1e"/>
    <w:uiPriority w:val="30"/>
    <w:qFormat/>
    <w:rsid w:val="00395332"/>
    <w:rPr>
      <w:rFonts w:ascii="Calibri" w:hAnsi="Calibri"/>
      <w:b/>
      <w:bCs/>
      <w:i/>
      <w:iCs/>
      <w:color w:val="4F81BD"/>
      <w:sz w:val="24"/>
      <w:szCs w:val="22"/>
      <w:lang w:eastAsia="en-US" w:bidi="en-US"/>
    </w:rPr>
  </w:style>
  <w:style w:type="character" w:customStyle="1" w:styleId="1f0">
    <w:name w:val="不明显强调1"/>
    <w:uiPriority w:val="19"/>
    <w:qFormat/>
    <w:rsid w:val="00395332"/>
    <w:rPr>
      <w:i/>
      <w:iCs/>
      <w:color w:val="808080"/>
    </w:rPr>
  </w:style>
  <w:style w:type="character" w:customStyle="1" w:styleId="1f1">
    <w:name w:val="明显强调1"/>
    <w:uiPriority w:val="21"/>
    <w:qFormat/>
    <w:rsid w:val="00395332"/>
    <w:rPr>
      <w:b/>
      <w:bCs/>
      <w:i/>
      <w:iCs/>
      <w:color w:val="4F81BD"/>
    </w:rPr>
  </w:style>
  <w:style w:type="character" w:customStyle="1" w:styleId="1f2">
    <w:name w:val="不明显参考1"/>
    <w:uiPriority w:val="31"/>
    <w:qFormat/>
    <w:rsid w:val="00395332"/>
    <w:rPr>
      <w:smallCaps/>
      <w:color w:val="C0504D"/>
      <w:u w:val="single"/>
    </w:rPr>
  </w:style>
  <w:style w:type="character" w:customStyle="1" w:styleId="1f3">
    <w:name w:val="明显参考1"/>
    <w:uiPriority w:val="32"/>
    <w:qFormat/>
    <w:rsid w:val="00395332"/>
    <w:rPr>
      <w:b/>
      <w:bCs/>
      <w:smallCaps/>
      <w:color w:val="C0504D"/>
      <w:spacing w:val="5"/>
      <w:u w:val="single"/>
    </w:rPr>
  </w:style>
  <w:style w:type="character" w:customStyle="1" w:styleId="1f4">
    <w:name w:val="书籍标题1"/>
    <w:uiPriority w:val="33"/>
    <w:qFormat/>
    <w:rsid w:val="00395332"/>
    <w:rPr>
      <w:b/>
      <w:bCs/>
      <w:smallCaps/>
      <w:spacing w:val="5"/>
    </w:rPr>
  </w:style>
  <w:style w:type="character" w:customStyle="1" w:styleId="NoSpacingChar">
    <w:name w:val="No Spacing Char"/>
    <w:link w:val="NoSpacing1"/>
    <w:qFormat/>
    <w:locked/>
    <w:rsid w:val="00395332"/>
    <w:rPr>
      <w:rFonts w:ascii="Calibri" w:hAnsi="Calibri"/>
      <w:sz w:val="22"/>
      <w:szCs w:val="22"/>
      <w:lang w:bidi="ar-SA"/>
    </w:rPr>
  </w:style>
  <w:style w:type="character" w:customStyle="1" w:styleId="CharChar7">
    <w:name w:val="Char Char7"/>
    <w:qFormat/>
    <w:rsid w:val="00395332"/>
    <w:rPr>
      <w:rFonts w:ascii="昆仑仿宋" w:eastAsia="昆仑仿宋" w:hAnsi="昆仑仿宋" w:cs="昆仑仿宋"/>
      <w:b/>
      <w:bCs/>
      <w:kern w:val="44"/>
      <w:sz w:val="44"/>
      <w:szCs w:val="44"/>
      <w:lang w:val="en-US" w:eastAsia="zh-CN" w:bidi="ar-SA"/>
    </w:rPr>
  </w:style>
  <w:style w:type="character" w:customStyle="1" w:styleId="CharChar3">
    <w:name w:val="Char Char3"/>
    <w:qFormat/>
    <w:rsid w:val="00395332"/>
    <w:rPr>
      <w:rFonts w:ascii="昆仑仿宋" w:eastAsia="昆仑仿宋" w:hAnsi="昆仑仿宋" w:cs="昆仑仿宋"/>
      <w:b/>
      <w:bCs/>
      <w:kern w:val="2"/>
      <w:sz w:val="32"/>
      <w:szCs w:val="32"/>
      <w:lang w:val="en-US" w:eastAsia="zh-CN" w:bidi="ar-SA"/>
    </w:rPr>
  </w:style>
  <w:style w:type="character" w:customStyle="1" w:styleId="apple-style-span">
    <w:name w:val="apple-style-span"/>
    <w:qFormat/>
    <w:rsid w:val="00395332"/>
    <w:rPr>
      <w:rFonts w:cs="Times New Roman"/>
    </w:rPr>
  </w:style>
  <w:style w:type="character" w:customStyle="1" w:styleId="CharChar1">
    <w:name w:val="Char Char1"/>
    <w:qFormat/>
    <w:rsid w:val="00395332"/>
    <w:rPr>
      <w:rFonts w:eastAsia="宋体" w:cs="Times New Roman"/>
      <w:kern w:val="2"/>
      <w:sz w:val="18"/>
      <w:szCs w:val="18"/>
      <w:lang w:val="en-US" w:eastAsia="zh-CN" w:bidi="ar-SA"/>
    </w:rPr>
  </w:style>
  <w:style w:type="character" w:customStyle="1" w:styleId="CharChar5">
    <w:name w:val="Char Char5"/>
    <w:qFormat/>
    <w:rsid w:val="00395332"/>
    <w:rPr>
      <w:rFonts w:eastAsia="Times New Roman" w:cs="昆仑仿宋"/>
      <w:b/>
      <w:bCs/>
      <w:kern w:val="2"/>
      <w:sz w:val="32"/>
      <w:szCs w:val="32"/>
      <w:lang w:val="en-US" w:eastAsia="zh-CN" w:bidi="ar-SA"/>
    </w:rPr>
  </w:style>
  <w:style w:type="character" w:customStyle="1" w:styleId="CharChar2">
    <w:name w:val="Char Char2"/>
    <w:qFormat/>
    <w:rsid w:val="00395332"/>
    <w:rPr>
      <w:rFonts w:eastAsia="宋体" w:cs="Times New Roman"/>
      <w:kern w:val="2"/>
      <w:sz w:val="18"/>
      <w:szCs w:val="18"/>
      <w:lang w:val="en-US" w:eastAsia="zh-CN" w:bidi="ar-SA"/>
    </w:rPr>
  </w:style>
  <w:style w:type="character" w:customStyle="1" w:styleId="CharChar4">
    <w:name w:val="Char Char4"/>
    <w:qFormat/>
    <w:rsid w:val="00395332"/>
    <w:rPr>
      <w:rFonts w:eastAsia="宋体" w:cs="Times New Roman"/>
      <w:b/>
      <w:kern w:val="44"/>
      <w:sz w:val="28"/>
      <w:lang w:val="en-US" w:eastAsia="zh-CN" w:bidi="ar-SA"/>
    </w:rPr>
  </w:style>
  <w:style w:type="character" w:customStyle="1" w:styleId="CharChar6">
    <w:name w:val="Char Char6"/>
    <w:qFormat/>
    <w:rsid w:val="00395332"/>
    <w:rPr>
      <w:rFonts w:eastAsia="Times New Roman" w:cs="昆仑仿宋"/>
      <w:b/>
      <w:bCs/>
      <w:kern w:val="2"/>
      <w:sz w:val="32"/>
      <w:szCs w:val="32"/>
      <w:lang w:val="en-US" w:eastAsia="zh-CN" w:bidi="ar-SA"/>
    </w:rPr>
  </w:style>
  <w:style w:type="character" w:customStyle="1" w:styleId="apple-converted-space">
    <w:name w:val="apple-converted-space"/>
    <w:qFormat/>
    <w:rsid w:val="00395332"/>
    <w:rPr>
      <w:rFonts w:cs="Times New Roman"/>
    </w:rPr>
  </w:style>
  <w:style w:type="character" w:customStyle="1" w:styleId="001">
    <w:name w:val="样式标题001"/>
    <w:qFormat/>
    <w:rsid w:val="00395332"/>
    <w:rPr>
      <w:rFonts w:ascii="宋体" w:hAnsi="宋体"/>
      <w:b/>
      <w:bCs/>
      <w:sz w:val="32"/>
    </w:rPr>
  </w:style>
  <w:style w:type="character" w:customStyle="1" w:styleId="002">
    <w:name w:val="样式标题002"/>
    <w:qFormat/>
    <w:rsid w:val="00395332"/>
    <w:rPr>
      <w:rFonts w:ascii="宋体" w:hAnsi="宋体"/>
      <w:b/>
      <w:bCs/>
      <w:sz w:val="28"/>
    </w:rPr>
  </w:style>
  <w:style w:type="character" w:customStyle="1" w:styleId="CharChar">
    <w:name w:val="标书正文 Char Char"/>
    <w:link w:val="afff5"/>
    <w:qFormat/>
    <w:rsid w:val="00395332"/>
    <w:rPr>
      <w:color w:val="000000"/>
      <w:kern w:val="2"/>
      <w:sz w:val="21"/>
      <w:szCs w:val="28"/>
    </w:rPr>
  </w:style>
  <w:style w:type="character" w:customStyle="1" w:styleId="CharChar0">
    <w:name w:val="仪表参数 Char Char"/>
    <w:link w:val="afff6"/>
    <w:qFormat/>
    <w:rsid w:val="00395332"/>
    <w:rPr>
      <w:szCs w:val="18"/>
    </w:rPr>
  </w:style>
  <w:style w:type="character" w:customStyle="1" w:styleId="bdsnopic">
    <w:name w:val="bds_nopic"/>
    <w:basedOn w:val="a3"/>
    <w:qFormat/>
    <w:rsid w:val="00395332"/>
  </w:style>
  <w:style w:type="character" w:customStyle="1" w:styleId="bdsmore">
    <w:name w:val="bds_more"/>
    <w:basedOn w:val="a3"/>
    <w:qFormat/>
    <w:rsid w:val="00395332"/>
  </w:style>
  <w:style w:type="character" w:customStyle="1" w:styleId="bdsmore1">
    <w:name w:val="bds_more1"/>
    <w:qFormat/>
    <w:rsid w:val="00395332"/>
    <w:rPr>
      <w:rFonts w:ascii="宋体" w:eastAsia="宋体" w:hAnsi="宋体" w:cs="宋体" w:hint="eastAsia"/>
    </w:rPr>
  </w:style>
  <w:style w:type="character" w:customStyle="1" w:styleId="bdsmore2">
    <w:name w:val="bds_more2"/>
    <w:basedOn w:val="a3"/>
    <w:qFormat/>
    <w:rsid w:val="00395332"/>
  </w:style>
  <w:style w:type="paragraph" w:styleId="afff9">
    <w:name w:val="List Paragraph"/>
    <w:basedOn w:val="a1"/>
    <w:uiPriority w:val="34"/>
    <w:unhideWhenUsed/>
    <w:qFormat/>
    <w:rsid w:val="00E1553D"/>
    <w:pPr>
      <w:ind w:firstLineChars="200" w:firstLine="420"/>
    </w:pPr>
  </w:style>
  <w:style w:type="paragraph" w:styleId="afffa">
    <w:name w:val="No Spacing"/>
    <w:uiPriority w:val="1"/>
    <w:qFormat/>
    <w:rsid w:val="009E6ED1"/>
    <w:pPr>
      <w:widowControl w:val="0"/>
      <w:jc w:val="center"/>
    </w:pPr>
    <w:rPr>
      <w:rFonts w:cstheme="minorBidi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0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6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6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7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1860;&#37202;&#32592;&#28938;&#25509;&#25216;&#26415;&#26041;&#26696;20190618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啤酒罐焊接技术方案20190618</Template>
  <TotalTime>22</TotalTime>
  <Pages>3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湖北江山技术标书v1.0</dc:title>
  <dc:creator>xb21cn</dc:creator>
  <cp:lastModifiedBy>liu xin</cp:lastModifiedBy>
  <cp:revision>6</cp:revision>
  <cp:lastPrinted>2014-04-10T04:50:00Z</cp:lastPrinted>
  <dcterms:created xsi:type="dcterms:W3CDTF">2020-03-09T02:43:00Z</dcterms:created>
  <dcterms:modified xsi:type="dcterms:W3CDTF">2020-03-09T03:04:00Z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